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041E0" w14:textId="46FA3648" w:rsidR="008258C8" w:rsidRDefault="004F3614" w:rsidP="00DF1D14">
      <w:pPr>
        <w:pStyle w:val="Title"/>
      </w:pPr>
      <w:r>
        <w:t>Smartsheet = smart decisions</w:t>
      </w:r>
    </w:p>
    <w:p w14:paraId="099D48A6" w14:textId="77777777" w:rsidR="004F3614" w:rsidRPr="004F3614" w:rsidRDefault="004F3614" w:rsidP="004F3614">
      <w:pPr>
        <w:pStyle w:val="BodyText1"/>
      </w:pPr>
      <w:r w:rsidRPr="004F3614">
        <w:t xml:space="preserve">Group fitness classes are one of Recreational Services’ most popular offerings, but that popularity comes with a challenge: how do you quickly and consistently capture participation </w:t>
      </w:r>
      <w:proofErr w:type="gramStart"/>
      <w:r w:rsidRPr="004F3614">
        <w:t>data</w:t>
      </w:r>
      <w:proofErr w:type="gramEnd"/>
      <w:r w:rsidRPr="004F3614">
        <w:t xml:space="preserve"> so decisions are based on facts, not guesswork?</w:t>
      </w:r>
    </w:p>
    <w:p w14:paraId="71F8C1FF" w14:textId="77777777" w:rsidR="004F3614" w:rsidRPr="004F3614" w:rsidRDefault="004F3614" w:rsidP="004F3614">
      <w:pPr>
        <w:pStyle w:val="BodyText1"/>
      </w:pPr>
      <w:r w:rsidRPr="004F3614">
        <w:t xml:space="preserve">That’s where </w:t>
      </w:r>
      <w:proofErr w:type="spellStart"/>
      <w:r w:rsidRPr="004F3614">
        <w:t>SmartSheet</w:t>
      </w:r>
      <w:proofErr w:type="spellEnd"/>
      <w:r w:rsidRPr="004F3614">
        <w:t xml:space="preserve"> comes in.</w:t>
      </w:r>
    </w:p>
    <w:p w14:paraId="6F374E97" w14:textId="77777777" w:rsidR="004F3614" w:rsidRPr="004F3614" w:rsidRDefault="004F3614" w:rsidP="004F3614">
      <w:pPr>
        <w:pStyle w:val="BodyText1"/>
      </w:pPr>
      <w:r w:rsidRPr="004F3614">
        <w:t>By using a simple, linked form and a dynamic dashboard, instructors can submit attendance data in real time after each class. That information automatically feeds into a centralized dashboard, giving the leadership team an immediate, clear view of what’s happening across the program.</w:t>
      </w:r>
    </w:p>
    <w:p w14:paraId="37CEF9E8" w14:textId="77777777" w:rsidR="004F3614" w:rsidRPr="004F3614" w:rsidRDefault="004F3614" w:rsidP="004F3614">
      <w:pPr>
        <w:pStyle w:val="BodyText1"/>
      </w:pPr>
      <w:r w:rsidRPr="004F3614">
        <w:t xml:space="preserve">The dashboard breaks down attendance by class type, campus location, day of the week, and modality (virtual vs. in-person), making trends easy to spot </w:t>
      </w:r>
      <w:proofErr w:type="gramStart"/>
      <w:r w:rsidRPr="004F3614">
        <w:t>at a glance</w:t>
      </w:r>
      <w:proofErr w:type="gramEnd"/>
      <w:r w:rsidRPr="004F3614">
        <w:t>.</w:t>
      </w:r>
    </w:p>
    <w:p w14:paraId="1A560749" w14:textId="77777777" w:rsidR="004F3614" w:rsidRPr="004F3614" w:rsidRDefault="004F3614" w:rsidP="004F3614">
      <w:pPr>
        <w:pStyle w:val="BodyText1"/>
      </w:pPr>
      <w:r w:rsidRPr="004F3614">
        <w:t>This data has transformed how Recreational Services manages and improves its group fitness program. For example, the dashboard is used to:</w:t>
      </w:r>
    </w:p>
    <w:p w14:paraId="7162325D" w14:textId="77777777" w:rsidR="004F3614" w:rsidRPr="004F3614" w:rsidRDefault="004F3614" w:rsidP="004F3614">
      <w:pPr>
        <w:pStyle w:val="BulletedList"/>
      </w:pPr>
      <w:r w:rsidRPr="004F3614">
        <w:t>Identify low-attendance classes and make quick adjustments to schedules or offerings</w:t>
      </w:r>
    </w:p>
    <w:p w14:paraId="5F33187D" w14:textId="77777777" w:rsidR="004F3614" w:rsidRPr="004F3614" w:rsidRDefault="004F3614" w:rsidP="004F3614">
      <w:pPr>
        <w:pStyle w:val="BulletedList"/>
      </w:pPr>
      <w:r w:rsidRPr="004F3614">
        <w:t>Inform marketing decisions including boosting promotion for under-attended classes and reducing it for those that are consistently full</w:t>
      </w:r>
    </w:p>
    <w:p w14:paraId="463F533E" w14:textId="77777777" w:rsidR="004F3614" w:rsidRPr="004F3614" w:rsidRDefault="004F3614" w:rsidP="004F3614">
      <w:pPr>
        <w:pStyle w:val="BulletedList"/>
      </w:pPr>
      <w:r w:rsidRPr="004F3614">
        <w:t>Assess seasonal and semester trends to optimize long-term scheduling</w:t>
      </w:r>
    </w:p>
    <w:p w14:paraId="06695794" w14:textId="77777777" w:rsidR="004F3614" w:rsidRPr="004F3614" w:rsidRDefault="004F3614" w:rsidP="004F3614">
      <w:pPr>
        <w:pStyle w:val="BulletedList"/>
      </w:pPr>
      <w:r w:rsidRPr="004F3614">
        <w:t>Compare group fitness usage with overall facility traffic to better understand peak days and locations</w:t>
      </w:r>
    </w:p>
    <w:p w14:paraId="12518B61" w14:textId="77777777" w:rsidR="004F3614" w:rsidRPr="004F3614" w:rsidRDefault="004F3614" w:rsidP="004F3614">
      <w:pPr>
        <w:pStyle w:val="BodyText1"/>
      </w:pPr>
      <w:r w:rsidRPr="004F3614">
        <w:t>The insights gained have led to meaningful changes, including:</w:t>
      </w:r>
    </w:p>
    <w:p w14:paraId="5D5CCE12" w14:textId="77777777" w:rsidR="004F3614" w:rsidRPr="004F3614" w:rsidRDefault="004F3614" w:rsidP="004F3614">
      <w:pPr>
        <w:pStyle w:val="BulletedList"/>
      </w:pPr>
      <w:r w:rsidRPr="004F3614">
        <w:t>Expanding mind/body class offerings</w:t>
      </w:r>
    </w:p>
    <w:p w14:paraId="4C5A6D78" w14:textId="77777777" w:rsidR="004F3614" w:rsidRPr="004F3614" w:rsidRDefault="004F3614" w:rsidP="004F3614">
      <w:pPr>
        <w:pStyle w:val="BulletedList"/>
      </w:pPr>
      <w:r w:rsidRPr="004F3614">
        <w:t>Front-loading the schedule earlier in the week to match demand</w:t>
      </w:r>
    </w:p>
    <w:p w14:paraId="442661C5" w14:textId="77777777" w:rsidR="004F3614" w:rsidRPr="004F3614" w:rsidRDefault="004F3614" w:rsidP="004F3614">
      <w:pPr>
        <w:pStyle w:val="BulletedList"/>
      </w:pPr>
      <w:r w:rsidRPr="004F3614">
        <w:t>Making real-time adjustments supported by automated email alerts</w:t>
      </w:r>
    </w:p>
    <w:p w14:paraId="0F819FDB" w14:textId="77777777" w:rsidR="004F3614" w:rsidRPr="004F3614" w:rsidRDefault="004F3614" w:rsidP="004F3614">
      <w:pPr>
        <w:pStyle w:val="BulletedList"/>
        <w:rPr>
          <w:rFonts w:eastAsia="Times New Roman"/>
        </w:rPr>
      </w:pPr>
      <w:r w:rsidRPr="004F3614">
        <w:t>Supporting</w:t>
      </w:r>
      <w:r w:rsidRPr="004F3614">
        <w:rPr>
          <w:rFonts w:eastAsia="Times New Roman"/>
        </w:rPr>
        <w:t xml:space="preserve"> difficult decisions around room assignments and capacity</w:t>
      </w:r>
    </w:p>
    <w:p w14:paraId="221A28E0" w14:textId="3E22B79F" w:rsidR="00CD060E" w:rsidRDefault="004F3614" w:rsidP="004F3614">
      <w:pPr>
        <w:pStyle w:val="BodyText1"/>
      </w:pPr>
      <w:r w:rsidRPr="004F3614">
        <w:t xml:space="preserve">By adopting </w:t>
      </w:r>
      <w:proofErr w:type="spellStart"/>
      <w:r w:rsidRPr="004F3614">
        <w:t>SmartSheet</w:t>
      </w:r>
      <w:proofErr w:type="spellEnd"/>
      <w:r w:rsidRPr="004F3614">
        <w:t>, Recreational Services leadership now sees what’s happening in real time grounded in data rather than perception or anecdotal feedback. The result is faster, smarter decision-making, and a group fitness program that continually adapts to better serve the campus community.</w:t>
      </w:r>
    </w:p>
    <w:p w14:paraId="3D627E49" w14:textId="77777777" w:rsidR="00CD060E" w:rsidRPr="004F3614" w:rsidRDefault="00CD060E" w:rsidP="004F3614">
      <w:pPr>
        <w:pStyle w:val="BodyText1"/>
      </w:pPr>
    </w:p>
    <w:p w14:paraId="01791582" w14:textId="0EE09201" w:rsidR="004F3614" w:rsidRDefault="00CD060E" w:rsidP="004F3614">
      <w:pPr>
        <w:jc w:val="center"/>
      </w:pPr>
      <w:r>
        <w:fldChar w:fldCharType="begin"/>
      </w:r>
      <w:r>
        <w:instrText xml:space="preserve"> INCLUDEPICTURE "https://recserv.uiowa.edu/sites/recserv.uiowa.edu/files/styles/ultrawide__1312_x_562/public/2024-12/FIT_Group%20Fitness_22.jpg?h=6abcd482&amp;itok=Vvs28J62" \* MERGEFORMATINET </w:instrText>
      </w:r>
      <w:r>
        <w:fldChar w:fldCharType="separate"/>
      </w:r>
      <w:r>
        <w:rPr>
          <w:noProof/>
        </w:rPr>
        <w:drawing>
          <wp:inline distT="0" distB="0" distL="0" distR="0" wp14:anchorId="584DE0B1" wp14:editId="19B00BF0">
            <wp:extent cx="4614333" cy="1976346"/>
            <wp:effectExtent l="0" t="0" r="0" b="5080"/>
            <wp:docPr id="544861320" name="Picture 3" descr="Group Fitness | Recreational Services - Division of Student Life | The  University of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oup Fitness | Recreational Services - Division of Student Life | The  University of Iow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3379" cy="2031617"/>
                    </a:xfrm>
                    <a:prstGeom prst="rect">
                      <a:avLst/>
                    </a:prstGeom>
                    <a:noFill/>
                    <a:ln>
                      <a:noFill/>
                    </a:ln>
                  </pic:spPr>
                </pic:pic>
              </a:graphicData>
            </a:graphic>
          </wp:inline>
        </w:drawing>
      </w:r>
      <w:r>
        <w:fldChar w:fldCharType="end"/>
      </w:r>
    </w:p>
    <w:p w14:paraId="5862851D" w14:textId="57CEF18D" w:rsidR="004F3614" w:rsidRPr="004F3614" w:rsidRDefault="004F3614" w:rsidP="004F3614">
      <w:pPr>
        <w:jc w:val="right"/>
      </w:pPr>
      <w:r>
        <w:t>April 2026</w:t>
      </w:r>
    </w:p>
    <w:sectPr w:rsidR="004F3614" w:rsidRPr="004F3614" w:rsidSect="00E530A6">
      <w:headerReference w:type="even" r:id="rId12"/>
      <w:headerReference w:type="default" r:id="rId13"/>
      <w:footerReference w:type="even" r:id="rId14"/>
      <w:footerReference w:type="default" r:id="rId15"/>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4917C" w14:textId="77777777" w:rsidR="004F3614" w:rsidRDefault="004F3614" w:rsidP="00782F2B">
      <w:r>
        <w:separator/>
      </w:r>
    </w:p>
  </w:endnote>
  <w:endnote w:type="continuationSeparator" w:id="0">
    <w:p w14:paraId="7E9A93AF" w14:textId="77777777" w:rsidR="004F3614" w:rsidRDefault="004F3614" w:rsidP="00782F2B">
      <w:r>
        <w:continuationSeparator/>
      </w:r>
    </w:p>
  </w:endnote>
  <w:endnote w:type="continuationNotice" w:id="1">
    <w:p w14:paraId="7ED2F7E1" w14:textId="77777777" w:rsidR="004F3614" w:rsidRDefault="004F361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49B7426F-26AC-1F44-8065-DC07F67B0022}"/>
  </w:font>
  <w:font w:name="Times New Roman">
    <w:panose1 w:val="02020603050405020304"/>
    <w:charset w:val="00"/>
    <w:family w:val="roman"/>
    <w:pitch w:val="variable"/>
    <w:sig w:usb0="E0002EFF" w:usb1="C000785B" w:usb2="00000009" w:usb3="00000000" w:csb0="000001FF" w:csb1="00000000"/>
    <w:embedRegular r:id="rId2" w:fontKey="{1BD8105C-97AD-2540-9BB2-62307AB3568C}"/>
    <w:embedBold r:id="rId3" w:fontKey="{358D3F56-0BD9-2146-A056-DB1803FA57C2}"/>
    <w:embedItalic r:id="rId4" w:fontKey="{8AE9C84F-400A-294B-9026-C5A25F422AA4}"/>
    <w:embedBoldItalic r:id="rId5" w:fontKey="{02ECB8D1-2795-C247-AD04-0C235DFA361F}"/>
  </w:font>
  <w:font w:name="Roboto">
    <w:panose1 w:val="02000000000000000000"/>
    <w:charset w:val="00"/>
    <w:family w:val="auto"/>
    <w:pitch w:val="variable"/>
    <w:sig w:usb0="E0000AFF" w:usb1="5000217F" w:usb2="00000021" w:usb3="00000000" w:csb0="0000019F" w:csb1="00000000"/>
    <w:embedRegular r:id="rId6" w:fontKey="{EEEEF318-86CB-504D-999F-6D7202E6920F}"/>
    <w:embedBold r:id="rId7" w:fontKey="{3C43DB7C-E231-0940-959C-017DEB399BE2}"/>
    <w:embedItalic r:id="rId8" w:fontKey="{4FE6FD72-4777-6A41-B975-80DAF971AFE7}"/>
  </w:font>
  <w:font w:name="Arial">
    <w:panose1 w:val="020B0604020202020204"/>
    <w:charset w:val="00"/>
    <w:family w:val="swiss"/>
    <w:pitch w:val="variable"/>
    <w:sig w:usb0="E0002EFF" w:usb1="C000785B" w:usb2="00000009" w:usb3="00000000" w:csb0="000001FF" w:csb1="00000000"/>
    <w:embedRegular r:id="rId9" w:fontKey="{F6869CF4-A308-AC42-B677-237A5AF8DB90}"/>
    <w:embedBold r:id="rId10" w:fontKey="{013F8B2C-8775-9049-B9B8-0685E2418B3A}"/>
  </w:font>
  <w:font w:name="Courier New">
    <w:panose1 w:val="02070309020205020404"/>
    <w:charset w:val="00"/>
    <w:family w:val="modern"/>
    <w:pitch w:val="fixed"/>
    <w:sig w:usb0="E0002EFF" w:usb1="C0007843" w:usb2="00000009" w:usb3="00000000" w:csb0="000001FF" w:csb1="00000000"/>
    <w:embedRegular r:id="rId11" w:fontKey="{142E3956-035B-3E47-8261-AB770699FBBE}"/>
  </w:font>
  <w:font w:name="Wingdings">
    <w:panose1 w:val="05000000000000000000"/>
    <w:charset w:val="4D"/>
    <w:family w:val="decorative"/>
    <w:pitch w:val="variable"/>
    <w:sig w:usb0="00000003" w:usb1="00000000" w:usb2="00000000" w:usb3="00000000" w:csb0="80000001" w:csb1="00000000"/>
    <w:embedRegular r:id="rId12" w:fontKey="{07B66502-0AF7-834E-BA53-0EC4230B7AF8}"/>
  </w:font>
  <w:font w:name="Verdana">
    <w:panose1 w:val="020B0604030504040204"/>
    <w:charset w:val="00"/>
    <w:family w:val="swiss"/>
    <w:pitch w:val="variable"/>
    <w:sig w:usb0="A10006FF" w:usb1="4000205B" w:usb2="00000010" w:usb3="00000000" w:csb0="0000019F" w:csb1="00000000"/>
    <w:embedRegular r:id="rId13" w:fontKey="{A1AB2452-9103-D14B-837F-878E96B967D2}"/>
  </w:font>
  <w:font w:name="Raleway">
    <w:panose1 w:val="00000000000000000000"/>
    <w:charset w:val="00"/>
    <w:family w:val="auto"/>
    <w:pitch w:val="variable"/>
    <w:sig w:usb0="A00002FF" w:usb1="5000205B" w:usb2="00000000" w:usb3="00000000" w:csb0="00000197" w:csb1="00000000"/>
    <w:embedRegular r:id="rId14" w:fontKey="{8D470BFB-3CC0-564D-9886-EF00F5CA8A5E}"/>
    <w:embedBold r:id="rId15" w:fontKey="{75C7C1CB-4C92-3147-A5F3-E3324A43A9EA}"/>
    <w:embedItalic r:id="rId16" w:fontKey="{EB901BCB-160E-1642-AA84-AD60B0E046A7}"/>
  </w:font>
  <w:font w:name="Roboto Black">
    <w:panose1 w:val="02000000000000000000"/>
    <w:charset w:val="00"/>
    <w:family w:val="auto"/>
    <w:pitch w:val="variable"/>
    <w:sig w:usb0="E0000AFF" w:usb1="5000217F" w:usb2="00000021" w:usb3="00000000" w:csb0="0000019F" w:csb1="00000000"/>
  </w:font>
  <w:font w:name="Gotham Light">
    <w:altName w:val="Calibri"/>
    <w:panose1 w:val="020B0604020202020204"/>
    <w:charset w:val="00"/>
    <w:family w:val="auto"/>
    <w:pitch w:val="variable"/>
    <w:sig w:usb0="A100007F" w:usb1="4000005B" w:usb2="00000000" w:usb3="00000000" w:csb0="0000009B" w:csb1="00000000"/>
  </w:font>
  <w:font w:name="Antonio">
    <w:panose1 w:val="020B0604020202020204"/>
    <w:charset w:val="4D"/>
    <w:family w:val="auto"/>
    <w:pitch w:val="variable"/>
    <w:sig w:usb0="A00000EF" w:usb1="5000204B" w:usb2="00000000" w:usb3="00000000" w:csb0="00000093" w:csb1="00000000"/>
    <w:embedBold r:id="rId18" w:fontKey="{076F62CD-EE2C-7A4F-9FD5-465CA56C5ECB}"/>
  </w:font>
  <w:font w:name="Roboto (Body)">
    <w:altName w:val="Arial"/>
    <w:panose1 w:val="020B0604020202020204"/>
    <w:charset w:val="00"/>
    <w:family w:val="auto"/>
    <w:pitch w:val="variable"/>
    <w:sig w:usb0="E00002FF" w:usb1="5000205B" w:usb2="00000020" w:usb3="00000000" w:csb0="0000019F" w:csb1="00000000"/>
  </w:font>
  <w:font w:name="Raleway ExtraBold">
    <w:panose1 w:val="00000000000000000000"/>
    <w:charset w:val="4D"/>
    <w:family w:val="auto"/>
    <w:pitch w:val="variable"/>
    <w:sig w:usb0="A00002FF" w:usb1="5000205B" w:usb2="00000000" w:usb3="00000000" w:csb0="00000197" w:csb1="00000000"/>
  </w:font>
  <w:font w:name="Raleway Medium">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25DD55DC"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33AEDE"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25E0A180" wp14:editId="35A06E0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2DC96B3"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&#13;&#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66AA347F" wp14:editId="2AACD530">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108B4E12"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A347F"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1dqGgIAADM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" filled="f" stroked="f" strokeweight=".5pt">
              <v:textbox>
                <w:txbxContent>
                  <w:p w14:paraId="108B4E12"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20955CAB"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1D10C6DE" w14:textId="77777777"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437B5F3D" wp14:editId="6F0187F7">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D38D9" id="Straight Connector 31"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&#13;&#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BC724" w14:textId="77777777" w:rsidR="004F3614" w:rsidRDefault="004F3614" w:rsidP="00782F2B">
      <w:r>
        <w:separator/>
      </w:r>
    </w:p>
  </w:footnote>
  <w:footnote w:type="continuationSeparator" w:id="0">
    <w:p w14:paraId="2E45A180" w14:textId="77777777" w:rsidR="004F3614" w:rsidRDefault="004F3614" w:rsidP="00782F2B">
      <w:r>
        <w:continuationSeparator/>
      </w:r>
    </w:p>
  </w:footnote>
  <w:footnote w:type="continuationNotice" w:id="1">
    <w:p w14:paraId="0FF9E8DD" w14:textId="77777777" w:rsidR="004F3614" w:rsidRDefault="004F361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CB471"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5435E541" wp14:editId="32A8E467">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123A5C4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435E541"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">
                <v:imagedata r:id="rId2" o:title=""/>
              </v:shape>
              <v:line id="Straight Connector 24" o:spid="_x0000_s1028" style="position:absolute;flip:y;visibility:visible;mso-wrap-style:square" from="439,3341" to="55563,3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&#13;&#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123A5C4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539AF" w14:textId="68D455B5"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144F0B94" wp14:editId="377BDD2C">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FD8B7C4"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">
              <v:group id="Graphic 1" o:spid="_x0000_s1027" style="position:absolute;left:6404;top:4589;width:10668;height:3048" coordorigin="6404,4589" coordsize="10668,3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 id="Freeform: Shape 4" o:spid="_x0000_s1028" style="position:absolute;left:6404;top:4589;width:1333;height:3048;visibility:visible;mso-wrap-style:square;v-text-anchor:middle" coordsize="13335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&#13;&#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&#13;&#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&#13;&#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&#13;&#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4F3614">
      <w:t>Recreational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224.65pt;height:224.65pt" o:bullet="t">
        <v:imagedata r:id="rId1" o:title="s"/>
      </v:shape>
    </w:pict>
  </w:numPicBullet>
  <w:numPicBullet w:numPicBulletId="1">
    <w:pict>
      <v:shape id="_x0000_i1071" type="#_x0000_t75" style="width:935.35pt;height:953.35pt" o:bullet="t">
        <v:imagedata r:id="rId2" o:title="f"/>
      </v:shape>
    </w:pict>
  </w:numPicBullet>
  <w:numPicBullet w:numPicBulletId="2">
    <w:pict>
      <v:shape id="_x0000_i1072" type="#_x0000_t75" style="width:1564pt;height:447.35pt" o:bullet="t">
        <v:imagedata r:id="rId3" o:title="Untitled-1"/>
      </v:shape>
    </w:pict>
  </w:numPicBullet>
  <w:numPicBullet w:numPicBulletId="3">
    <w:pict>
      <v:shape id="_x0000_i1073" type="#_x0000_t75" style="width:392pt;height:393.35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0AD69BC"/>
    <w:multiLevelType w:val="multilevel"/>
    <w:tmpl w:val="34BA4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6DF1955"/>
    <w:multiLevelType w:val="multilevel"/>
    <w:tmpl w:val="1CB49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5"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03398A"/>
    <w:multiLevelType w:val="multilevel"/>
    <w:tmpl w:val="51465480"/>
    <w:numStyleLink w:val="WRPbulletlist"/>
  </w:abstractNum>
  <w:abstractNum w:abstractNumId="19" w15:restartNumberingAfterBreak="0">
    <w:nsid w:val="289B6E5A"/>
    <w:multiLevelType w:val="multilevel"/>
    <w:tmpl w:val="51465480"/>
    <w:numStyleLink w:val="WRPbulletlist"/>
  </w:abstractNum>
  <w:abstractNum w:abstractNumId="20"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3C600B3"/>
    <w:multiLevelType w:val="multilevel"/>
    <w:tmpl w:val="51465480"/>
    <w:numStyleLink w:val="WRPbulletlist"/>
  </w:abstractNum>
  <w:abstractNum w:abstractNumId="22"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3"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50CB4699"/>
    <w:multiLevelType w:val="multilevel"/>
    <w:tmpl w:val="51465480"/>
    <w:numStyleLink w:val="WRPbulletlist"/>
  </w:abstractNum>
  <w:abstractNum w:abstractNumId="31" w15:restartNumberingAfterBreak="0">
    <w:nsid w:val="52CE6FE3"/>
    <w:multiLevelType w:val="multilevel"/>
    <w:tmpl w:val="51465480"/>
    <w:numStyleLink w:val="WRPbulletlist"/>
  </w:abstractNum>
  <w:abstractNum w:abstractNumId="32"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4"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6"/>
  </w:num>
  <w:num w:numId="2" w16cid:durableId="1066954801">
    <w:abstractNumId w:val="15"/>
  </w:num>
  <w:num w:numId="3" w16cid:durableId="1092966188">
    <w:abstractNumId w:val="24"/>
  </w:num>
  <w:num w:numId="4" w16cid:durableId="1883053338">
    <w:abstractNumId w:val="21"/>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20"/>
  </w:num>
  <w:num w:numId="6" w16cid:durableId="1470983">
    <w:abstractNumId w:val="14"/>
  </w:num>
  <w:num w:numId="7" w16cid:durableId="1188521220">
    <w:abstractNumId w:val="33"/>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8"/>
  </w:num>
  <w:num w:numId="9" w16cid:durableId="1420172463">
    <w:abstractNumId w:val="35"/>
  </w:num>
  <w:num w:numId="10" w16cid:durableId="1057360920">
    <w:abstractNumId w:val="19"/>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2"/>
  </w:num>
  <w:num w:numId="12" w16cid:durableId="1153907353">
    <w:abstractNumId w:val="10"/>
  </w:num>
  <w:num w:numId="13" w16cid:durableId="589236633">
    <w:abstractNumId w:val="11"/>
  </w:num>
  <w:num w:numId="14" w16cid:durableId="1964073703">
    <w:abstractNumId w:val="31"/>
  </w:num>
  <w:num w:numId="15" w16cid:durableId="2138453844">
    <w:abstractNumId w:val="30"/>
  </w:num>
  <w:num w:numId="16" w16cid:durableId="1152866361">
    <w:abstractNumId w:val="22"/>
  </w:num>
  <w:num w:numId="17" w16cid:durableId="814882107">
    <w:abstractNumId w:val="28"/>
  </w:num>
  <w:num w:numId="18" w16cid:durableId="3337320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9"/>
  </w:num>
  <w:num w:numId="20" w16cid:durableId="714699972">
    <w:abstractNumId w:val="17"/>
  </w:num>
  <w:num w:numId="21" w16cid:durableId="1572348824">
    <w:abstractNumId w:val="16"/>
  </w:num>
  <w:num w:numId="22" w16cid:durableId="619841146">
    <w:abstractNumId w:val="27"/>
  </w:num>
  <w:num w:numId="23" w16cid:durableId="154227967">
    <w:abstractNumId w:val="25"/>
  </w:num>
  <w:num w:numId="24" w16cid:durableId="1860730122">
    <w:abstractNumId w:val="34"/>
  </w:num>
  <w:num w:numId="25" w16cid:durableId="2026125192">
    <w:abstractNumId w:val="23"/>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212354746">
    <w:abstractNumId w:val="12"/>
  </w:num>
  <w:num w:numId="37" w16cid:durableId="2095976033">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614"/>
    <w:rsid w:val="0000284D"/>
    <w:rsid w:val="00003A3A"/>
    <w:rsid w:val="00006949"/>
    <w:rsid w:val="00007CEE"/>
    <w:rsid w:val="000130F7"/>
    <w:rsid w:val="00024148"/>
    <w:rsid w:val="00042678"/>
    <w:rsid w:val="0004377D"/>
    <w:rsid w:val="0005159A"/>
    <w:rsid w:val="00056A8B"/>
    <w:rsid w:val="00064050"/>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14215"/>
    <w:rsid w:val="00234C19"/>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0091"/>
    <w:rsid w:val="00350115"/>
    <w:rsid w:val="0035373D"/>
    <w:rsid w:val="0035397C"/>
    <w:rsid w:val="00360069"/>
    <w:rsid w:val="00360209"/>
    <w:rsid w:val="00361677"/>
    <w:rsid w:val="003621B8"/>
    <w:rsid w:val="00391FF0"/>
    <w:rsid w:val="00392CDF"/>
    <w:rsid w:val="00395024"/>
    <w:rsid w:val="003A76BD"/>
    <w:rsid w:val="003A7A3C"/>
    <w:rsid w:val="003B711A"/>
    <w:rsid w:val="003C5A5F"/>
    <w:rsid w:val="003D1359"/>
    <w:rsid w:val="003D7361"/>
    <w:rsid w:val="003F5DC2"/>
    <w:rsid w:val="0040067E"/>
    <w:rsid w:val="00400C1C"/>
    <w:rsid w:val="0041078C"/>
    <w:rsid w:val="00436098"/>
    <w:rsid w:val="00436A7F"/>
    <w:rsid w:val="00437F45"/>
    <w:rsid w:val="00444625"/>
    <w:rsid w:val="00471717"/>
    <w:rsid w:val="004728F5"/>
    <w:rsid w:val="00486CAE"/>
    <w:rsid w:val="00497911"/>
    <w:rsid w:val="004B33EC"/>
    <w:rsid w:val="004C3DB5"/>
    <w:rsid w:val="004C4C72"/>
    <w:rsid w:val="004C5F30"/>
    <w:rsid w:val="004E3AF8"/>
    <w:rsid w:val="004E6E12"/>
    <w:rsid w:val="004F1E84"/>
    <w:rsid w:val="004F361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90329"/>
    <w:rsid w:val="00792DEA"/>
    <w:rsid w:val="007B727D"/>
    <w:rsid w:val="007D2DF3"/>
    <w:rsid w:val="007D4DC8"/>
    <w:rsid w:val="007E1240"/>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87C41"/>
    <w:rsid w:val="00891E59"/>
    <w:rsid w:val="008A7C9B"/>
    <w:rsid w:val="008B293B"/>
    <w:rsid w:val="008C6295"/>
    <w:rsid w:val="008C79E0"/>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7926"/>
    <w:rsid w:val="00BC7D6D"/>
    <w:rsid w:val="00BD2785"/>
    <w:rsid w:val="00BD679E"/>
    <w:rsid w:val="00BD6963"/>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83E"/>
    <w:rsid w:val="00C97BD1"/>
    <w:rsid w:val="00CA0EAF"/>
    <w:rsid w:val="00CA12E7"/>
    <w:rsid w:val="00CC19E9"/>
    <w:rsid w:val="00CC5052"/>
    <w:rsid w:val="00CD060E"/>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87A86"/>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A7CBC"/>
    <w:rsid w:val="00EB3BE1"/>
    <w:rsid w:val="00EB56A9"/>
    <w:rsid w:val="00EC3A5A"/>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61A80"/>
    <w:rsid w:val="00F652BC"/>
    <w:rsid w:val="00F741B5"/>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D2B4A"/>
  <w15:chartTrackingRefBased/>
  <w15:docId w15:val="{9E47BD74-E729-FD48-B2FE-0F532204F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iPriority w:val="9"/>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uiPriority w:val="9"/>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iowa.sharepoint.com/UIOfficeTemplates/IOWA-Stylized-Template-NoCover-2025.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6DE016FDEC5144486FEBB6729A65933" ma:contentTypeVersion="4" ma:contentTypeDescription="Create a new document." ma:contentTypeScope="" ma:versionID="7ddafc41d80208d261ca4756c2817b78">
  <xsd:schema xmlns:xsd="http://www.w3.org/2001/XMLSchema" xmlns:xs="http://www.w3.org/2001/XMLSchema" xmlns:p="http://schemas.microsoft.com/office/2006/metadata/properties" xmlns:ns2="41382430-2db3-419c-9110-19e0c4aafad8" targetNamespace="http://schemas.microsoft.com/office/2006/metadata/properties" ma:root="true" ma:fieldsID="27138a9d5c39ccec0d3744cd11685518" ns2:_="">
    <xsd:import namespace="41382430-2db3-419c-9110-19e0c4aafa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82430-2db3-419c-9110-19e0c4aaf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2.xml><?xml version="1.0" encoding="utf-8"?>
<ds:datastoreItem xmlns:ds="http://schemas.openxmlformats.org/officeDocument/2006/customXml" ds:itemID="{615BC1F3-FA2B-4E98-9A4A-2CFACCCB89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E075D61-848E-4B9B-8A61-94E9A15EED9F}">
  <ds:schemaRefs>
    <ds:schemaRef ds:uri="http://schemas.microsoft.com/sharepoint/v3/contenttype/forms"/>
  </ds:schemaRefs>
</ds:datastoreItem>
</file>

<file path=customXml/itemProps4.xml><?xml version="1.0" encoding="utf-8"?>
<ds:datastoreItem xmlns:ds="http://schemas.openxmlformats.org/officeDocument/2006/customXml" ds:itemID="{0777EA7A-7CD2-4D34-B43A-68C0A8DA9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82430-2db3-419c-9110-19e0c4aaf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IOWA-Stylized-Template-NoCover-2025.dotx</Template>
  <TotalTime>0</TotalTime>
  <Pages>1</Pages>
  <Words>309</Words>
  <Characters>1767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Peshal Desai</dc:creator>
  <cp:keywords/>
  <dc:description/>
  <cp:lastModifiedBy>Desai, Peshal</cp:lastModifiedBy>
  <cp:revision>2</cp:revision>
  <cp:lastPrinted>2021-01-18T03:13:00Z</cp:lastPrinted>
  <dcterms:created xsi:type="dcterms:W3CDTF">2026-04-24T22:20:00Z</dcterms:created>
  <dcterms:modified xsi:type="dcterms:W3CDTF">2026-04-24T22:20:00Z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0x010100F6DE016FDEC5144486FEBB6729A65933</vt:lpwstr>
  </property>
</Properties>
</file>