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86D24" w14:textId="42D75423" w:rsidR="00CF3B9D" w:rsidRDefault="00CF3B9D" w:rsidP="00CF3B9D">
      <w:pPr>
        <w:pStyle w:val="Title"/>
        <w:rPr>
          <w:sz w:val="68"/>
          <w:szCs w:val="68"/>
        </w:rPr>
      </w:pPr>
      <w:r>
        <w:rPr>
          <w:sz w:val="68"/>
          <w:szCs w:val="68"/>
        </w:rPr>
        <w:t>GANTT chart</w:t>
      </w:r>
      <w:r w:rsidRPr="004A5100">
        <w:rPr>
          <w:sz w:val="68"/>
          <w:szCs w:val="68"/>
        </w:rPr>
        <w:t xml:space="preserve"> template</w:t>
      </w:r>
    </w:p>
    <w:p w14:paraId="4D5FCA6E" w14:textId="77777777" w:rsidR="00CF3B9D" w:rsidRDefault="00CF3B9D" w:rsidP="00CF3B9D">
      <w:r>
        <w:t xml:space="preserve">Consider using this template during the Planning phase of managing your project. </w:t>
      </w:r>
    </w:p>
    <w:p w14:paraId="1ECDDD7F" w14:textId="77777777" w:rsidR="001227BB" w:rsidRDefault="001227BB" w:rsidP="00CF3B9D"/>
    <w:tbl>
      <w:tblPr>
        <w:tblStyle w:val="DEFAULTGOLDWITHGRID"/>
        <w:tblW w:w="0" w:type="auto"/>
        <w:tblLook w:val="04A0" w:firstRow="1" w:lastRow="0" w:firstColumn="1" w:lastColumn="0" w:noHBand="0" w:noVBand="1"/>
      </w:tblPr>
      <w:tblGrid>
        <w:gridCol w:w="2688"/>
        <w:gridCol w:w="940"/>
        <w:gridCol w:w="940"/>
        <w:gridCol w:w="941"/>
        <w:gridCol w:w="941"/>
        <w:gridCol w:w="941"/>
        <w:gridCol w:w="941"/>
        <w:gridCol w:w="941"/>
        <w:gridCol w:w="941"/>
      </w:tblGrid>
      <w:tr w:rsidR="001227BB" w:rsidRPr="007A25EE" w14:paraId="3E4FDAA4" w14:textId="77777777" w:rsidTr="00A5421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hideMark/>
          </w:tcPr>
          <w:p w14:paraId="59F9F19C"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 xml:space="preserve">Task (with </w:t>
            </w:r>
            <w:r>
              <w:rPr>
                <w:rFonts w:asciiTheme="minorHAnsi" w:eastAsia="Times New Roman" w:hAnsiTheme="minorHAnsi"/>
                <w:b/>
                <w:bCs/>
                <w:sz w:val="24"/>
                <w:szCs w:val="24"/>
              </w:rPr>
              <w:t>r</w:t>
            </w:r>
            <w:r w:rsidRPr="007A25EE">
              <w:rPr>
                <w:rFonts w:asciiTheme="minorHAnsi" w:eastAsia="Times New Roman" w:hAnsiTheme="minorHAnsi"/>
                <w:b/>
                <w:bCs/>
                <w:sz w:val="24"/>
                <w:szCs w:val="24"/>
              </w:rPr>
              <w:t>esponsible</w:t>
            </w:r>
            <w:r>
              <w:rPr>
                <w:rFonts w:asciiTheme="minorHAnsi" w:eastAsia="Times New Roman" w:hAnsiTheme="minorHAnsi"/>
                <w:b/>
                <w:bCs/>
                <w:sz w:val="24"/>
                <w:szCs w:val="24"/>
              </w:rPr>
              <w:t xml:space="preserve"> party</w:t>
            </w:r>
            <w:r w:rsidRPr="007A25EE">
              <w:rPr>
                <w:rFonts w:asciiTheme="minorHAnsi" w:eastAsia="Times New Roman" w:hAnsiTheme="minorHAnsi"/>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4B6DB37"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1</w:t>
            </w:r>
          </w:p>
        </w:tc>
        <w:tc>
          <w:tcPr>
            <w:tcW w:w="0" w:type="auto"/>
            <w:tcBorders>
              <w:top w:val="single" w:sz="4" w:space="0" w:color="auto"/>
              <w:left w:val="single" w:sz="4" w:space="0" w:color="auto"/>
              <w:bottom w:val="single" w:sz="4" w:space="0" w:color="auto"/>
              <w:right w:val="single" w:sz="4" w:space="0" w:color="auto"/>
            </w:tcBorders>
            <w:hideMark/>
          </w:tcPr>
          <w:p w14:paraId="5604BC3F"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2</w:t>
            </w:r>
          </w:p>
        </w:tc>
        <w:tc>
          <w:tcPr>
            <w:tcW w:w="0" w:type="auto"/>
            <w:tcBorders>
              <w:top w:val="single" w:sz="4" w:space="0" w:color="auto"/>
              <w:left w:val="single" w:sz="4" w:space="0" w:color="auto"/>
              <w:bottom w:val="single" w:sz="4" w:space="0" w:color="auto"/>
              <w:right w:val="single" w:sz="4" w:space="0" w:color="auto"/>
            </w:tcBorders>
            <w:hideMark/>
          </w:tcPr>
          <w:p w14:paraId="0EB6B2FA"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3</w:t>
            </w:r>
          </w:p>
        </w:tc>
        <w:tc>
          <w:tcPr>
            <w:tcW w:w="0" w:type="auto"/>
            <w:tcBorders>
              <w:top w:val="single" w:sz="4" w:space="0" w:color="auto"/>
              <w:left w:val="single" w:sz="4" w:space="0" w:color="auto"/>
              <w:bottom w:val="single" w:sz="4" w:space="0" w:color="auto"/>
              <w:right w:val="single" w:sz="4" w:space="0" w:color="auto"/>
            </w:tcBorders>
            <w:hideMark/>
          </w:tcPr>
          <w:p w14:paraId="11FCDE7D"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4</w:t>
            </w:r>
          </w:p>
        </w:tc>
        <w:tc>
          <w:tcPr>
            <w:tcW w:w="0" w:type="auto"/>
            <w:tcBorders>
              <w:top w:val="single" w:sz="4" w:space="0" w:color="auto"/>
              <w:left w:val="single" w:sz="4" w:space="0" w:color="auto"/>
              <w:bottom w:val="single" w:sz="4" w:space="0" w:color="auto"/>
              <w:right w:val="single" w:sz="4" w:space="0" w:color="auto"/>
            </w:tcBorders>
            <w:hideMark/>
          </w:tcPr>
          <w:p w14:paraId="2CF027B2"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5</w:t>
            </w:r>
          </w:p>
        </w:tc>
        <w:tc>
          <w:tcPr>
            <w:tcW w:w="0" w:type="auto"/>
            <w:tcBorders>
              <w:top w:val="single" w:sz="4" w:space="0" w:color="auto"/>
              <w:left w:val="single" w:sz="4" w:space="0" w:color="auto"/>
              <w:bottom w:val="single" w:sz="4" w:space="0" w:color="auto"/>
              <w:right w:val="single" w:sz="4" w:space="0" w:color="auto"/>
            </w:tcBorders>
            <w:hideMark/>
          </w:tcPr>
          <w:p w14:paraId="142F99AE"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6</w:t>
            </w:r>
          </w:p>
        </w:tc>
        <w:tc>
          <w:tcPr>
            <w:tcW w:w="0" w:type="auto"/>
            <w:tcBorders>
              <w:top w:val="single" w:sz="4" w:space="0" w:color="auto"/>
              <w:left w:val="single" w:sz="4" w:space="0" w:color="auto"/>
              <w:bottom w:val="single" w:sz="4" w:space="0" w:color="auto"/>
              <w:right w:val="single" w:sz="4" w:space="0" w:color="auto"/>
            </w:tcBorders>
            <w:hideMark/>
          </w:tcPr>
          <w:p w14:paraId="01275CAA"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7</w:t>
            </w:r>
          </w:p>
        </w:tc>
        <w:tc>
          <w:tcPr>
            <w:tcW w:w="0" w:type="auto"/>
            <w:tcBorders>
              <w:top w:val="single" w:sz="4" w:space="0" w:color="auto"/>
              <w:left w:val="single" w:sz="4" w:space="0" w:color="auto"/>
              <w:bottom w:val="single" w:sz="4" w:space="0" w:color="auto"/>
              <w:right w:val="single" w:sz="4" w:space="0" w:color="auto"/>
            </w:tcBorders>
            <w:hideMark/>
          </w:tcPr>
          <w:p w14:paraId="5E1A9EED" w14:textId="77777777" w:rsidR="001227BB" w:rsidRPr="007A25EE" w:rsidRDefault="001227BB" w:rsidP="00A54214">
            <w:pPr>
              <w:spacing w:before="0" w:after="0" w:line="240" w:lineRule="auto"/>
              <w:jc w:val="center"/>
              <w:rPr>
                <w:rFonts w:asciiTheme="minorHAnsi" w:eastAsia="Times New Roman" w:hAnsiTheme="minorHAnsi"/>
                <w:b/>
                <w:bCs/>
                <w:sz w:val="24"/>
                <w:szCs w:val="24"/>
              </w:rPr>
            </w:pPr>
            <w:r w:rsidRPr="007A25EE">
              <w:rPr>
                <w:rFonts w:asciiTheme="minorHAnsi" w:eastAsia="Times New Roman" w:hAnsiTheme="minorHAnsi"/>
                <w:b/>
                <w:bCs/>
                <w:sz w:val="24"/>
                <w:szCs w:val="24"/>
              </w:rPr>
              <w:t>Week 8</w:t>
            </w:r>
          </w:p>
        </w:tc>
      </w:tr>
      <w:tr w:rsidR="001227BB" w:rsidRPr="007A25EE" w14:paraId="256148C8"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1883A42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D3CB566"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D07C5FF"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43AD76"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562825F"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F30760B"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12D3D5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F96248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E04B359"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35118BE6" w14:textId="77777777" w:rsidTr="001227BB">
        <w:trPr>
          <w:cnfStyle w:val="000000010000" w:firstRow="0" w:lastRow="0" w:firstColumn="0" w:lastColumn="0" w:oddVBand="0" w:evenVBand="0" w:oddHBand="0" w:evenHBand="1"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2031E64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55B8EB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47F4F1D"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30AC15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EA7C3C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50D8FEB"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456E4E3"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497D359"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F93D2FA"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561F7E50"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7D30D08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4BD441B"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BEA90F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0C7D5F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D68C2E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709946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58ED24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326346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BB627BE"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46EF3B22" w14:textId="77777777" w:rsidTr="001227BB">
        <w:trPr>
          <w:cnfStyle w:val="000000010000" w:firstRow="0" w:lastRow="0" w:firstColumn="0" w:lastColumn="0" w:oddVBand="0" w:evenVBand="0" w:oddHBand="0" w:evenHBand="1"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2281877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37170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27C55B9"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6F1415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063B997"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CD39552"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C143ED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FBC501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5A72B4"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12B2EFC6"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62BC55B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E319A42"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FF7C012"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907A88"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7B9A75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854CE8D"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884E84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DD03C6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8A9BC8B"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7173943E" w14:textId="77777777" w:rsidTr="001227BB">
        <w:trPr>
          <w:cnfStyle w:val="000000010000" w:firstRow="0" w:lastRow="0" w:firstColumn="0" w:lastColumn="0" w:oddVBand="0" w:evenVBand="0" w:oddHBand="0" w:evenHBand="1"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75A5392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8E45D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31922B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654A9E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90604D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F384D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73D024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A8E330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C4801A2"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28351501"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7A0AFA0B"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2276B0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D41250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736A709"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6B2B2CD"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0823498"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E28880F"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3F85CF3"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A12A448"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2EC40572" w14:textId="77777777" w:rsidTr="001227BB">
        <w:trPr>
          <w:cnfStyle w:val="000000010000" w:firstRow="0" w:lastRow="0" w:firstColumn="0" w:lastColumn="0" w:oddVBand="0" w:evenVBand="0" w:oddHBand="0" w:evenHBand="1"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645AF18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FF1D10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AED6185"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FC312F2"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9BA8968"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4363D2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FD53AB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239684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F6131E5"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751ADA4A"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3111A56E"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D043D96"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6BB680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E939C48"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FDF3CAA"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2271CAD"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183E74B"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C4D2F4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81B29AE"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34CE07D8" w14:textId="77777777" w:rsidTr="001227BB">
        <w:trPr>
          <w:cnfStyle w:val="000000010000" w:firstRow="0" w:lastRow="0" w:firstColumn="0" w:lastColumn="0" w:oddVBand="0" w:evenVBand="0" w:oddHBand="0" w:evenHBand="1"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2235402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FEB920D"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B4EF429"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F990E6"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738B6C0"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5C7AC8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831B904"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693945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6AF7952" w14:textId="77777777" w:rsidR="001227BB" w:rsidRPr="007A25EE" w:rsidRDefault="001227BB" w:rsidP="00A54214">
            <w:pPr>
              <w:spacing w:before="0" w:after="0" w:line="240" w:lineRule="auto"/>
              <w:jc w:val="center"/>
              <w:rPr>
                <w:rFonts w:eastAsia="Times New Roman"/>
                <w:b/>
                <w:bCs/>
                <w:sz w:val="24"/>
                <w:szCs w:val="24"/>
              </w:rPr>
            </w:pPr>
          </w:p>
        </w:tc>
      </w:tr>
      <w:tr w:rsidR="001227BB" w:rsidRPr="007A25EE" w14:paraId="10365680" w14:textId="77777777" w:rsidTr="001227BB">
        <w:trPr>
          <w:cnfStyle w:val="000000100000" w:firstRow="0" w:lastRow="0" w:firstColumn="0" w:lastColumn="0" w:oddVBand="0" w:evenVBand="0" w:oddHBand="1" w:evenHBand="0" w:firstRowFirstColumn="0" w:firstRowLastColumn="0" w:lastRowFirstColumn="0" w:lastRowLastColumn="0"/>
          <w:trHeight w:val="864"/>
        </w:trPr>
        <w:tc>
          <w:tcPr>
            <w:tcW w:w="0" w:type="auto"/>
            <w:tcBorders>
              <w:top w:val="single" w:sz="4" w:space="0" w:color="auto"/>
              <w:left w:val="single" w:sz="4" w:space="0" w:color="auto"/>
              <w:bottom w:val="single" w:sz="4" w:space="0" w:color="auto"/>
              <w:right w:val="single" w:sz="4" w:space="0" w:color="auto"/>
            </w:tcBorders>
          </w:tcPr>
          <w:p w14:paraId="5F0FC721"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B5718C6"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75E5153"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862BE7C"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F327303"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D731D5F"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43A92D7"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62006F7" w14:textId="77777777" w:rsidR="001227BB" w:rsidRPr="007A25EE" w:rsidRDefault="001227BB" w:rsidP="00A54214">
            <w:pPr>
              <w:spacing w:before="0" w:after="0" w:line="240" w:lineRule="auto"/>
              <w:jc w:val="center"/>
              <w:rPr>
                <w:rFonts w:eastAsia="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5B808CC" w14:textId="77777777" w:rsidR="001227BB" w:rsidRPr="007A25EE" w:rsidRDefault="001227BB" w:rsidP="00A54214">
            <w:pPr>
              <w:spacing w:before="0" w:after="0" w:line="240" w:lineRule="auto"/>
              <w:jc w:val="center"/>
              <w:rPr>
                <w:rFonts w:eastAsia="Times New Roman"/>
                <w:b/>
                <w:bCs/>
                <w:sz w:val="24"/>
                <w:szCs w:val="24"/>
              </w:rPr>
            </w:pPr>
          </w:p>
        </w:tc>
      </w:tr>
    </w:tbl>
    <w:p w14:paraId="04C11388" w14:textId="3E889F6A" w:rsidR="008258C8" w:rsidRPr="00CF3B9D" w:rsidRDefault="008258C8" w:rsidP="00CF3B9D"/>
    <w:sectPr w:rsidR="008258C8" w:rsidRPr="00CF3B9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9379E" w14:textId="77777777" w:rsidR="002327F7" w:rsidRDefault="002327F7" w:rsidP="00782F2B">
      <w:r>
        <w:separator/>
      </w:r>
    </w:p>
  </w:endnote>
  <w:endnote w:type="continuationSeparator" w:id="0">
    <w:p w14:paraId="166D5E81" w14:textId="77777777" w:rsidR="002327F7" w:rsidRDefault="002327F7" w:rsidP="00782F2B">
      <w:r>
        <w:continuationSeparator/>
      </w:r>
    </w:p>
  </w:endnote>
  <w:endnote w:type="continuationNotice" w:id="1">
    <w:p w14:paraId="369B69F7" w14:textId="77777777" w:rsidR="002327F7" w:rsidRDefault="002327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D1BDF20-9534-2F4D-BD2A-D843AA11F64F}"/>
  </w:font>
  <w:font w:name="Times New Roman">
    <w:panose1 w:val="02020603050405020304"/>
    <w:charset w:val="00"/>
    <w:family w:val="roman"/>
    <w:pitch w:val="variable"/>
    <w:sig w:usb0="E0002EFF" w:usb1="C000785B" w:usb2="00000009" w:usb3="00000000" w:csb0="000001FF" w:csb1="00000000"/>
    <w:embedRegular r:id="rId2" w:fontKey="{605CABAD-69ED-8943-A85D-1CACBB281487}"/>
    <w:embedBold r:id="rId3" w:fontKey="{02785590-B5E1-6745-A95E-A4C81E51F08F}"/>
    <w:embedItalic r:id="rId4" w:fontKey="{931C3B81-5134-E648-8070-6E8DBF929D8B}"/>
    <w:embedBoldItalic r:id="rId5" w:fontKey="{C11A77E5-ADEC-6440-B8DE-BE7CF7845D09}"/>
  </w:font>
  <w:font w:name="Roboto">
    <w:panose1 w:val="02000000000000000000"/>
    <w:charset w:val="00"/>
    <w:family w:val="auto"/>
    <w:pitch w:val="variable"/>
    <w:sig w:usb0="E0000AFF" w:usb1="5000217F" w:usb2="00000021" w:usb3="00000000" w:csb0="0000019F" w:csb1="00000000"/>
    <w:embedRegular r:id="rId6" w:fontKey="{DC3BC8C6-A5DF-CF41-AD54-D5AEC34E888C}"/>
    <w:embedBold r:id="rId7" w:fontKey="{1098165B-961E-044E-ABF7-380DC3A3694A}"/>
    <w:embedItalic r:id="rId8" w:fontKey="{BE1A3F8F-3173-C840-9F1F-BBEBE0DDC815}"/>
  </w:font>
  <w:font w:name="Arial">
    <w:panose1 w:val="020B0604020202020204"/>
    <w:charset w:val="00"/>
    <w:family w:val="swiss"/>
    <w:pitch w:val="variable"/>
    <w:sig w:usb0="E0002EFF" w:usb1="C000785B" w:usb2="00000009" w:usb3="00000000" w:csb0="000001FF" w:csb1="00000000"/>
    <w:embedRegular r:id="rId9" w:fontKey="{121D7F26-8535-C24D-84C9-B3E5235B92B1}"/>
    <w:embedBold r:id="rId10" w:fontKey="{34057428-5460-AD45-9E1E-04498D4228D2}"/>
  </w:font>
  <w:font w:name="Courier New">
    <w:panose1 w:val="02070309020205020404"/>
    <w:charset w:val="00"/>
    <w:family w:val="modern"/>
    <w:pitch w:val="fixed"/>
    <w:sig w:usb0="E0002EFF" w:usb1="C0007843" w:usb2="00000009" w:usb3="00000000" w:csb0="000001FF" w:csb1="00000000"/>
    <w:embedRegular r:id="rId11" w:fontKey="{745B1B1F-5CF6-B34C-BCC2-DC5712FAA372}"/>
  </w:font>
  <w:font w:name="Wingdings">
    <w:panose1 w:val="05000000000000000000"/>
    <w:charset w:val="4D"/>
    <w:family w:val="decorative"/>
    <w:pitch w:val="variable"/>
    <w:sig w:usb0="00000003" w:usb1="00000000" w:usb2="00000000" w:usb3="00000000" w:csb0="80000001" w:csb1="00000000"/>
    <w:embedRegular r:id="rId12" w:fontKey="{146D40E4-55B2-F14E-80BF-FA03660F1FD4}"/>
  </w:font>
  <w:font w:name="Verdana">
    <w:panose1 w:val="020B0604030504040204"/>
    <w:charset w:val="00"/>
    <w:family w:val="swiss"/>
    <w:pitch w:val="variable"/>
    <w:sig w:usb0="A10006FF" w:usb1="4000205B" w:usb2="00000010" w:usb3="00000000" w:csb0="0000019F" w:csb1="00000000"/>
    <w:embedRegular r:id="rId13" w:fontKey="{BAA2B767-A865-0A4D-9E47-F6033002D04E}"/>
  </w:font>
  <w:font w:name="Raleway">
    <w:panose1 w:val="00000000000000000000"/>
    <w:charset w:val="4D"/>
    <w:family w:val="auto"/>
    <w:pitch w:val="variable"/>
    <w:sig w:usb0="A00002FF" w:usb1="5000205B" w:usb2="00000000" w:usb3="00000000" w:csb0="00000197" w:csb1="00000000"/>
    <w:embedRegular r:id="rId14" w:fontKey="{FA9AC3D2-B905-6C43-8628-FA6331B1A938}"/>
    <w:embedBold r:id="rId15" w:fontKey="{E9D26B82-5916-C24A-B8FC-6E4FC9BA6EDB}"/>
    <w:embedItalic r:id="rId16" w:fontKey="{B15FAAAC-9F1E-EF4E-9175-86F81EF903D5}"/>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6720EEE9-BC09-0C4F-8B3F-2E9C210214F7}"/>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E4D8B5D"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E853A4"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17F5E7BC" wp14:editId="4FC7E705">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502A36"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42F68ED9" wp14:editId="07D2E11E">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458F667"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68ED9"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3458F667"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2A2806E"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F25B48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012FDE9" wp14:editId="33A3AE75">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7917E"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8D9BD" w14:textId="77777777" w:rsidR="002327F7" w:rsidRDefault="002327F7" w:rsidP="00782F2B">
      <w:r>
        <w:separator/>
      </w:r>
    </w:p>
  </w:footnote>
  <w:footnote w:type="continuationSeparator" w:id="0">
    <w:p w14:paraId="7801F39A" w14:textId="77777777" w:rsidR="002327F7" w:rsidRDefault="002327F7" w:rsidP="00782F2B">
      <w:r>
        <w:continuationSeparator/>
      </w:r>
    </w:p>
  </w:footnote>
  <w:footnote w:type="continuationNotice" w:id="1">
    <w:p w14:paraId="46AA8E48" w14:textId="77777777" w:rsidR="002327F7" w:rsidRDefault="002327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8D30"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C8E76A7" wp14:editId="506AAE19">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63059D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8E76A7"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63059D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6690" w14:textId="0B22706F"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27A5CF39" wp14:editId="1F0B84E4">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447089"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1227BB">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225.1pt;height:225.1pt" o:bullet="t">
        <v:imagedata r:id="rId1" o:title="s"/>
      </v:shape>
    </w:pict>
  </w:numPicBullet>
  <w:numPicBullet w:numPicBulletId="1">
    <w:pict>
      <v:shape id="_x0000_i1363" type="#_x0000_t75" style="width:935.1pt;height:953.3pt" o:bullet="t">
        <v:imagedata r:id="rId2" o:title="f"/>
      </v:shape>
    </w:pict>
  </w:numPicBullet>
  <w:numPicBullet w:numPicBulletId="2">
    <w:pict>
      <v:shape id="_x0000_i1364" type="#_x0000_t75" style="width:1563.95pt;height:447.5pt" o:bullet="t">
        <v:imagedata r:id="rId3" o:title="Untitled-1"/>
      </v:shape>
    </w:pict>
  </w:numPicBullet>
  <w:numPicBullet w:numPicBulletId="3">
    <w:pict>
      <v:shape id="_x0000_i1365"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B9D"/>
    <w:rsid w:val="0000284D"/>
    <w:rsid w:val="00003A3A"/>
    <w:rsid w:val="00006949"/>
    <w:rsid w:val="00007CEE"/>
    <w:rsid w:val="000130F7"/>
    <w:rsid w:val="00024148"/>
    <w:rsid w:val="00042678"/>
    <w:rsid w:val="0004377D"/>
    <w:rsid w:val="0005159A"/>
    <w:rsid w:val="00056A8B"/>
    <w:rsid w:val="00064050"/>
    <w:rsid w:val="0008519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1736A"/>
    <w:rsid w:val="0012066D"/>
    <w:rsid w:val="0012075A"/>
    <w:rsid w:val="001227BB"/>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27F7"/>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CF3B9D"/>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F8C20"/>
  <w15:chartTrackingRefBased/>
  <w15:docId w15:val="{B862FC07-1E0E-544C-9F8D-6080BE35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F3B9D"/>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35</Words>
  <Characters>153</Characters>
  <Application>Microsoft Office Word</Application>
  <DocSecurity>0</DocSecurity>
  <Lines>120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2025-12-18T21:52:00Z</cp:lastPrinted>
  <dcterms:created xsi:type="dcterms:W3CDTF">2025-12-18T21:52:00Z</dcterms:created>
  <dcterms:modified xsi:type="dcterms:W3CDTF">2025-12-18T21:52:00Z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