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FEC53" w14:textId="0636C27D" w:rsidR="008258C8" w:rsidRDefault="5D2E219C" w:rsidP="00DF1D14">
      <w:pPr>
        <w:pStyle w:val="Title"/>
        <w:rPr>
          <w:sz w:val="68"/>
          <w:szCs w:val="68"/>
        </w:rPr>
      </w:pPr>
      <w:r w:rsidRPr="5F4165E5">
        <w:rPr>
          <w:sz w:val="68"/>
          <w:szCs w:val="68"/>
        </w:rPr>
        <w:t xml:space="preserve">Example: </w:t>
      </w:r>
      <w:r w:rsidR="004A5100" w:rsidRPr="5F4165E5">
        <w:rPr>
          <w:sz w:val="68"/>
          <w:szCs w:val="68"/>
        </w:rPr>
        <w:t xml:space="preserve">Work breakdown structure </w:t>
      </w:r>
    </w:p>
    <w:p w14:paraId="7EE3E579" w14:textId="3880170A" w:rsidR="55C2567B" w:rsidRDefault="55C2567B" w:rsidP="5F4165E5">
      <w:pPr>
        <w:jc w:val="left"/>
      </w:pPr>
      <w:r>
        <w:t xml:space="preserve">This example is based </w:t>
      </w:r>
      <w:r w:rsidR="472C3121">
        <w:t xml:space="preserve">on the Mentoring Program project used throughout the Project Management website and handbook. </w:t>
      </w:r>
    </w:p>
    <w:p w14:paraId="24DAFD5E" w14:textId="77777777" w:rsidR="00246D70" w:rsidRDefault="00246D70" w:rsidP="00246D70"/>
    <w:p w14:paraId="1E74D011" w14:textId="351C9B6B" w:rsidR="55C2567B" w:rsidRDefault="55C2567B" w:rsidP="5F4165E5">
      <w:pPr>
        <w:pStyle w:val="BulletedList"/>
        <w:numPr>
          <w:ilvl w:val="0"/>
          <w:numId w:val="0"/>
        </w:numPr>
        <w:rPr>
          <w:rFonts w:ascii="Roboto" w:eastAsia="Roboto" w:hAnsi="Roboto" w:cs="Roboto"/>
          <w:sz w:val="40"/>
          <w:szCs w:val="40"/>
          <w:lang w:val="pt-BR"/>
        </w:rPr>
      </w:pPr>
      <w:r w:rsidRPr="5F4165E5">
        <w:rPr>
          <w:rFonts w:ascii="Roboto" w:eastAsia="Roboto" w:hAnsi="Roboto" w:cs="Roboto"/>
          <w:sz w:val="40"/>
          <w:szCs w:val="40"/>
          <w:lang w:val="pt-BR"/>
        </w:rPr>
        <w:t>1.1 Program Design</w:t>
      </w:r>
    </w:p>
    <w:p w14:paraId="4A22A58A" w14:textId="443D20AE"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1.1.1 Develop program framework</w:t>
      </w:r>
    </w:p>
    <w:p w14:paraId="3BA71983" w14:textId="7F72FFB2"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1.1.2 Draft mentor/mentee guidelines</w:t>
      </w:r>
    </w:p>
    <w:p w14:paraId="56F3D12B" w14:textId="2C7260A7" w:rsidR="55C2567B" w:rsidRDefault="55C2567B" w:rsidP="5F4165E5">
      <w:pPr>
        <w:pStyle w:val="BulletedList"/>
        <w:numPr>
          <w:ilvl w:val="0"/>
          <w:numId w:val="0"/>
        </w:numPr>
        <w:spacing w:after="0" w:line="257" w:lineRule="auto"/>
        <w:rPr>
          <w:rFonts w:ascii="Roboto" w:eastAsia="Roboto" w:hAnsi="Roboto" w:cs="Roboto"/>
          <w:sz w:val="40"/>
          <w:szCs w:val="40"/>
          <w:lang w:val="pt-BR"/>
        </w:rPr>
      </w:pPr>
      <w:r w:rsidRPr="5F4165E5">
        <w:rPr>
          <w:rFonts w:ascii="Roboto" w:eastAsia="Roboto" w:hAnsi="Roboto" w:cs="Roboto"/>
          <w:sz w:val="40"/>
          <w:szCs w:val="40"/>
          <w:lang w:val="pt-BR"/>
        </w:rPr>
        <w:t>1.2 Recruitment</w:t>
      </w:r>
    </w:p>
    <w:p w14:paraId="4F640E7B" w14:textId="20251DF2"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1.2.1 Recruit mentors</w:t>
      </w:r>
    </w:p>
    <w:p w14:paraId="3CADC504" w14:textId="4697433D"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1.2.2 Recruit mentees</w:t>
      </w:r>
    </w:p>
    <w:p w14:paraId="2C9A9D96" w14:textId="1825A91C" w:rsidR="55C2567B" w:rsidRDefault="55C2567B" w:rsidP="5F4165E5">
      <w:pPr>
        <w:pStyle w:val="BulletedList"/>
        <w:numPr>
          <w:ilvl w:val="0"/>
          <w:numId w:val="0"/>
        </w:numPr>
        <w:spacing w:after="0" w:line="257" w:lineRule="auto"/>
        <w:rPr>
          <w:rFonts w:ascii="Roboto" w:eastAsia="Roboto" w:hAnsi="Roboto" w:cs="Roboto"/>
          <w:sz w:val="40"/>
          <w:szCs w:val="40"/>
          <w:lang w:val="pt-BR"/>
        </w:rPr>
      </w:pPr>
      <w:r w:rsidRPr="5F4165E5">
        <w:rPr>
          <w:rFonts w:ascii="Roboto" w:eastAsia="Roboto" w:hAnsi="Roboto" w:cs="Roboto"/>
          <w:sz w:val="40"/>
          <w:szCs w:val="40"/>
          <w:lang w:val="pt-BR"/>
        </w:rPr>
        <w:t>1.3 Orientation &amp; Training</w:t>
      </w:r>
    </w:p>
    <w:p w14:paraId="4C327775" w14:textId="43D64CEB"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1.3.1 Plan orientation session</w:t>
      </w:r>
    </w:p>
    <w:p w14:paraId="49429035" w14:textId="70370DFA"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1.3.2 Conduct training workshops</w:t>
      </w:r>
    </w:p>
    <w:p w14:paraId="1521BBC5" w14:textId="1768C77D" w:rsidR="55C2567B" w:rsidRDefault="55C2567B" w:rsidP="5F4165E5">
      <w:pPr>
        <w:pStyle w:val="BulletedList"/>
        <w:numPr>
          <w:ilvl w:val="0"/>
          <w:numId w:val="0"/>
        </w:numPr>
        <w:spacing w:after="0" w:line="257" w:lineRule="auto"/>
        <w:rPr>
          <w:rFonts w:ascii="Roboto" w:eastAsia="Roboto" w:hAnsi="Roboto" w:cs="Roboto"/>
          <w:sz w:val="40"/>
          <w:szCs w:val="40"/>
          <w:lang w:val="pt-BR"/>
        </w:rPr>
      </w:pPr>
      <w:r w:rsidRPr="5F4165E5">
        <w:rPr>
          <w:rFonts w:ascii="Roboto" w:eastAsia="Roboto" w:hAnsi="Roboto" w:cs="Roboto"/>
          <w:sz w:val="40"/>
          <w:szCs w:val="40"/>
          <w:lang w:val="pt-BR"/>
        </w:rPr>
        <w:t>1.4 Program Delivery</w:t>
      </w:r>
    </w:p>
    <w:p w14:paraId="3970E4DE" w14:textId="67ED105C"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1.4.1 Match mentors with mentees</w:t>
      </w:r>
    </w:p>
    <w:p w14:paraId="313CC217" w14:textId="158F66C1"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1.4.2 Hold kickoff event</w:t>
      </w:r>
    </w:p>
    <w:p w14:paraId="603146E9" w14:textId="2BA8351E" w:rsidR="55C2567B" w:rsidRDefault="55C2567B" w:rsidP="5F4165E5">
      <w:pPr>
        <w:pStyle w:val="BulletedList"/>
        <w:numPr>
          <w:ilvl w:val="0"/>
          <w:numId w:val="0"/>
        </w:numPr>
        <w:spacing w:after="0" w:line="257" w:lineRule="auto"/>
        <w:rPr>
          <w:rFonts w:ascii="Roboto" w:eastAsia="Roboto" w:hAnsi="Roboto" w:cs="Roboto"/>
          <w:sz w:val="40"/>
          <w:szCs w:val="40"/>
          <w:lang w:val="pt-BR"/>
        </w:rPr>
      </w:pPr>
      <w:r w:rsidRPr="5F4165E5">
        <w:rPr>
          <w:rFonts w:ascii="Roboto" w:eastAsia="Roboto" w:hAnsi="Roboto" w:cs="Roboto"/>
          <w:sz w:val="40"/>
          <w:szCs w:val="40"/>
          <w:lang w:val="pt-BR"/>
        </w:rPr>
        <w:t>1.5 Evaluation</w:t>
      </w:r>
    </w:p>
    <w:p w14:paraId="12BABB58" w14:textId="09E25182"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1.5.1 Collect participant feedback</w:t>
      </w:r>
    </w:p>
    <w:p w14:paraId="3F2FDD48" w14:textId="5FD0CC8E" w:rsidR="55C2567B" w:rsidRDefault="55C2567B" w:rsidP="5F4165E5">
      <w:pPr>
        <w:pStyle w:val="BulletedList"/>
        <w:numPr>
          <w:ilvl w:val="0"/>
          <w:numId w:val="0"/>
        </w:numPr>
        <w:spacing w:after="0"/>
        <w:ind w:left="576"/>
        <w:rPr>
          <w:rFonts w:ascii="Roboto" w:eastAsia="Roboto" w:hAnsi="Roboto" w:cs="Roboto"/>
          <w:sz w:val="40"/>
          <w:szCs w:val="40"/>
        </w:rPr>
      </w:pPr>
      <w:r w:rsidRPr="5F4165E5">
        <w:rPr>
          <w:rFonts w:ascii="Roboto" w:eastAsia="Roboto" w:hAnsi="Roboto" w:cs="Roboto"/>
          <w:sz w:val="40"/>
          <w:szCs w:val="40"/>
        </w:rPr>
        <w:t>1.5.2 Analyze and report findings</w:t>
      </w:r>
    </w:p>
    <w:p w14:paraId="727BC4F3" w14:textId="52512AFF" w:rsidR="5F4165E5" w:rsidRDefault="5F4165E5" w:rsidP="5F4165E5">
      <w:pPr>
        <w:pStyle w:val="BulletedList"/>
        <w:numPr>
          <w:ilvl w:val="0"/>
          <w:numId w:val="0"/>
        </w:numPr>
        <w:ind w:left="1152"/>
        <w:rPr>
          <w:rFonts w:eastAsia="Times New Roman"/>
          <w:sz w:val="48"/>
          <w:szCs w:val="48"/>
        </w:rPr>
      </w:pPr>
    </w:p>
    <w:p w14:paraId="048A3179" w14:textId="77777777" w:rsidR="00246D70" w:rsidRPr="00246D70" w:rsidRDefault="00246D70" w:rsidP="00246D70"/>
    <w:sectPr w:rsidR="00246D70" w:rsidRPr="00246D70"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EDAF6" w14:textId="77777777" w:rsidR="001D4937" w:rsidRDefault="001D4937" w:rsidP="00782F2B">
      <w:r>
        <w:separator/>
      </w:r>
    </w:p>
  </w:endnote>
  <w:endnote w:type="continuationSeparator" w:id="0">
    <w:p w14:paraId="5B110FBB" w14:textId="77777777" w:rsidR="001D4937" w:rsidRDefault="001D4937" w:rsidP="00782F2B">
      <w:r>
        <w:continuationSeparator/>
      </w:r>
    </w:p>
  </w:endnote>
  <w:endnote w:type="continuationNotice" w:id="1">
    <w:p w14:paraId="52A99235" w14:textId="77777777" w:rsidR="001D4937" w:rsidRDefault="001D49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1F2FC1F-A4A4-2D49-80F8-EF7C57817A4C}"/>
  </w:font>
  <w:font w:name="Times New Roman">
    <w:panose1 w:val="02020603050405020304"/>
    <w:charset w:val="00"/>
    <w:family w:val="roman"/>
    <w:pitch w:val="variable"/>
    <w:sig w:usb0="E0002EFF" w:usb1="C000785B" w:usb2="00000009" w:usb3="00000000" w:csb0="000001FF" w:csb1="00000000"/>
    <w:embedRegular r:id="rId2" w:fontKey="{F04E90FE-BBC7-5F49-892C-504F5383C240}"/>
    <w:embedBold r:id="rId3" w:fontKey="{F00027F8-9C2E-4848-B953-6E9F116703B5}"/>
    <w:embedItalic r:id="rId4" w:fontKey="{B3CC47DC-94FC-E34F-B5E3-2E898507BA06}"/>
    <w:embedBoldItalic r:id="rId5" w:fontKey="{B0E75994-D8A8-4C40-B54B-851B84921A4F}"/>
  </w:font>
  <w:font w:name="Roboto">
    <w:panose1 w:val="02000000000000000000"/>
    <w:charset w:val="00"/>
    <w:family w:val="auto"/>
    <w:pitch w:val="variable"/>
    <w:sig w:usb0="E0000AFF" w:usb1="5000217F" w:usb2="00000021" w:usb3="00000000" w:csb0="0000019F" w:csb1="00000000"/>
    <w:embedRegular r:id="rId6" w:fontKey="{4EB5290A-A951-4949-BEE1-32E2D7A4FA87}"/>
    <w:embedBold r:id="rId7" w:fontKey="{81CCDD0D-2EA8-044B-92AE-1845F17EB84D}"/>
    <w:embedItalic r:id="rId8" w:fontKey="{520FD27E-60AD-164D-8801-7E22B640C568}"/>
  </w:font>
  <w:font w:name="Arial">
    <w:panose1 w:val="020B0604020202020204"/>
    <w:charset w:val="00"/>
    <w:family w:val="swiss"/>
    <w:pitch w:val="variable"/>
    <w:sig w:usb0="E0002EFF" w:usb1="C000785B" w:usb2="00000009" w:usb3="00000000" w:csb0="000001FF" w:csb1="00000000"/>
    <w:embedRegular r:id="rId9" w:fontKey="{4DBCE3C8-2A86-B343-97D9-0CDFF8C7DB53}"/>
    <w:embedBold r:id="rId10" w:fontKey="{F3EC5B1F-147A-D84A-87EA-1C308F91AFEE}"/>
  </w:font>
  <w:font w:name="Courier New">
    <w:panose1 w:val="02070309020205020404"/>
    <w:charset w:val="00"/>
    <w:family w:val="modern"/>
    <w:pitch w:val="fixed"/>
    <w:sig w:usb0="E0002EFF" w:usb1="C0007843" w:usb2="00000009" w:usb3="00000000" w:csb0="000001FF" w:csb1="00000000"/>
    <w:embedRegular r:id="rId11" w:fontKey="{52967F7E-33B6-FC4D-8145-687B70B25240}"/>
  </w:font>
  <w:font w:name="Wingdings">
    <w:panose1 w:val="05000000000000000000"/>
    <w:charset w:val="4D"/>
    <w:family w:val="decorative"/>
    <w:pitch w:val="variable"/>
    <w:sig w:usb0="00000003" w:usb1="00000000" w:usb2="00000000" w:usb3="00000000" w:csb0="80000001" w:csb1="00000000"/>
    <w:embedRegular r:id="rId12" w:fontKey="{BA474485-CD49-B34C-8484-1BAD5930E5C1}"/>
  </w:font>
  <w:font w:name="Verdana">
    <w:panose1 w:val="020B0604030504040204"/>
    <w:charset w:val="00"/>
    <w:family w:val="swiss"/>
    <w:pitch w:val="variable"/>
    <w:sig w:usb0="A10006FF" w:usb1="4000205B" w:usb2="00000010" w:usb3="00000000" w:csb0="0000019F" w:csb1="00000000"/>
    <w:embedRegular r:id="rId13" w:fontKey="{F368AF71-CE82-5245-82A8-1DD84912DD14}"/>
  </w:font>
  <w:font w:name="Raleway">
    <w:panose1 w:val="00000000000000000000"/>
    <w:charset w:val="4D"/>
    <w:family w:val="auto"/>
    <w:pitch w:val="variable"/>
    <w:sig w:usb0="A00002FF" w:usb1="5000205B" w:usb2="00000000" w:usb3="00000000" w:csb0="00000197" w:csb1="00000000"/>
    <w:embedRegular r:id="rId14" w:fontKey="{A18967EC-B904-1444-A92F-A71815B4AAC2}"/>
    <w:embedBold r:id="rId15" w:fontKey="{0F7BDABC-1929-3E42-98FC-4DCA63AF5AD1}"/>
    <w:embedItalic r:id="rId16" w:fontKey="{36A723A8-69C7-0C49-8D4D-47B38E75AF3A}"/>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0C8CF898-8483-904E-8336-84A7191D00F2}"/>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2022E7BC"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20DD80"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28455396" wp14:editId="06A45D4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78840AF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A9B9168" wp14:editId="6D264574">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31F9E361"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6A9B9168">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v:textbox>
                <w:txbxContent>
                  <w:p w:rsidRPr="001C2196" w:rsidR="00205953" w:rsidP="007E1240" w:rsidRDefault="00205953" w14:paraId="31F9E361"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23C55901"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64F43428"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70436AF3" wp14:editId="656AD733">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0B4E8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AC1B8" w14:textId="77777777" w:rsidR="001D4937" w:rsidRDefault="001D4937" w:rsidP="00782F2B">
      <w:r>
        <w:separator/>
      </w:r>
    </w:p>
  </w:footnote>
  <w:footnote w:type="continuationSeparator" w:id="0">
    <w:p w14:paraId="7EEA8375" w14:textId="77777777" w:rsidR="001D4937" w:rsidRDefault="001D4937" w:rsidP="00782F2B">
      <w:r>
        <w:continuationSeparator/>
      </w:r>
    </w:p>
  </w:footnote>
  <w:footnote w:type="continuationNotice" w:id="1">
    <w:p w14:paraId="008F93CD" w14:textId="77777777" w:rsidR="001D4937" w:rsidRDefault="001D493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2404"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CE95C32" wp14:editId="0F82C86D">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7EB72B2E"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45" style="position:absolute;left:0;text-align:left;margin-left:-3.9pt;margin-top:-16.45pt;width:518.8pt;height:35.45pt;z-index:251658240;mso-position-horizontal-relative:margin;mso-width-relative:margin" coordsize="65890,4502" o:spid="_x0000_s1026" w14:anchorId="2CE95C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v:textbox>
                  <w:txbxContent>
                    <w:p w:rsidRPr="004E6E12" w:rsidR="00205953" w:rsidRDefault="00205953" w14:paraId="7EB72B2E"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7A190" w14:textId="686A9E19"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274FC468" wp14:editId="3A2E9635">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 style="position:absolute;margin-left:.6pt;margin-top:39.4pt;width:105.85pt;height:31.15pt;z-index:-251658236;mso-position-horizontal-relative:margin;mso-position-vertical-relative:page;mso-width-relative:margin;mso-height-relative:margin" alt="The University of Iowa" coordsize="10668,3143" coordorigin="6404,4589" o:spid="_x0000_s1026" w14:anchorId="7DCC5FF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style="position:absolute;left:6404;top:4589;width:10668;height:3048" coordsize="10668,3048" coordorigin="6404,458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BC0E24">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4" type="#_x0000_t75" style="width:225.1pt;height:225.1pt" o:bullet="t">
        <v:imagedata r:id="rId1" o:title="s"/>
      </v:shape>
    </w:pict>
  </w:numPicBullet>
  <w:numPicBullet w:numPicBulletId="1">
    <w:pict>
      <v:shape id="_x0000_i1315" type="#_x0000_t75" style="width:935.1pt;height:953.3pt" o:bullet="t">
        <v:imagedata r:id="rId2" o:title="f"/>
      </v:shape>
    </w:pict>
  </w:numPicBullet>
  <w:numPicBullet w:numPicBulletId="2">
    <w:pict>
      <v:shape id="_x0000_i1316" type="#_x0000_t75" style="width:1563.95pt;height:447.5pt" o:bullet="t">
        <v:imagedata r:id="rId3" o:title="Untitled-1"/>
      </v:shape>
    </w:pict>
  </w:numPicBullet>
  <w:numPicBullet w:numPicBulletId="3">
    <w:pict>
      <v:shape id="_x0000_i1317"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FFFFFFFF">
      <w:start w:val="1"/>
      <w:numFmt w:val="bullet"/>
      <w:pStyle w:val="WRPBullet5"/>
      <w:lvlText w:val="·"/>
      <w:lvlJc w:val="left"/>
      <w:pPr>
        <w:ind w:left="720" w:hanging="360"/>
      </w:pPr>
      <w:rPr>
        <w:rFonts w:ascii="Courier New" w:hAnsi="Courier New"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30"/>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4937"/>
    <w:rsid w:val="001D51DB"/>
    <w:rsid w:val="001D6230"/>
    <w:rsid w:val="00200BAA"/>
    <w:rsid w:val="00205953"/>
    <w:rsid w:val="002059A5"/>
    <w:rsid w:val="00207055"/>
    <w:rsid w:val="002137DC"/>
    <w:rsid w:val="00214215"/>
    <w:rsid w:val="00234C19"/>
    <w:rsid w:val="002410C4"/>
    <w:rsid w:val="00246D70"/>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1D73"/>
    <w:rsid w:val="00436098"/>
    <w:rsid w:val="00436A7F"/>
    <w:rsid w:val="00437F45"/>
    <w:rsid w:val="00444625"/>
    <w:rsid w:val="00471717"/>
    <w:rsid w:val="004728F5"/>
    <w:rsid w:val="00486CAE"/>
    <w:rsid w:val="00497911"/>
    <w:rsid w:val="004A5100"/>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54C30"/>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0E24"/>
    <w:rsid w:val="00BC1C65"/>
    <w:rsid w:val="00BC77B6"/>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 w:val="46597EA8"/>
    <w:rsid w:val="472C3121"/>
    <w:rsid w:val="55C2567B"/>
    <w:rsid w:val="5D2E219C"/>
    <w:rsid w:val="5F4165E5"/>
    <w:rsid w:val="68E8A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88C5E"/>
  <w15:chartTrackingRefBased/>
  <w15:docId w15:val="{983F05FE-17D4-A748-89F8-926B88FE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075D61-848E-4B9B-8A61-94E9A15EE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75</Words>
  <Characters>477</Characters>
  <Application>Microsoft Office Word</Application>
  <DocSecurity>0</DocSecurity>
  <Lines>20</Lines>
  <Paragraphs>17</Paragraphs>
  <ScaleCrop>false</ScaleCrop>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2025-12-18T21:51:00Z</cp:lastPrinted>
  <dcterms:created xsi:type="dcterms:W3CDTF">2025-12-18T21:51:00Z</dcterms:created>
  <dcterms:modified xsi:type="dcterms:W3CDTF">2025-12-18T21:51:00Z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