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C2EF3" w14:textId="3D1C5BB0" w:rsidR="008258C8" w:rsidRDefault="297F856B" w:rsidP="00DF1D14">
      <w:pPr>
        <w:pStyle w:val="Title"/>
      </w:pPr>
      <w:r>
        <w:t xml:space="preserve">EXAMPLE: </w:t>
      </w:r>
      <w:r w:rsidR="00F51697">
        <w:t>P</w:t>
      </w:r>
      <w:r w:rsidR="003569DD">
        <w:t>roject Scope/outlin</w:t>
      </w:r>
      <w:r w:rsidR="1E6A8ED9">
        <w:t>e</w:t>
      </w:r>
    </w:p>
    <w:p w14:paraId="199DF7B4" w14:textId="3F47C53F" w:rsidR="2018C6A1" w:rsidRDefault="2018C6A1" w:rsidP="0D43C9FF">
      <w:pPr>
        <w:jc w:val="left"/>
        <w:rPr>
          <w:rFonts w:eastAsia="Roboto" w:cs="Roboto"/>
          <w:color w:val="000000" w:themeColor="accent2"/>
        </w:rPr>
      </w:pPr>
      <w:r w:rsidRPr="0D43C9FF">
        <w:rPr>
          <w:rFonts w:eastAsia="Roboto" w:cs="Roboto"/>
          <w:color w:val="000000" w:themeColor="accent2"/>
        </w:rPr>
        <w:t>This example is based on the Mentoring Program project used throughout the Project Management website and handbook.</w:t>
      </w:r>
    </w:p>
    <w:p w14:paraId="5EA6FEDD" w14:textId="7496D38C" w:rsidR="2018C6A1" w:rsidRDefault="2018C6A1" w:rsidP="0D43C9FF">
      <w:pPr>
        <w:spacing w:before="0" w:after="80"/>
        <w:rPr>
          <w:rFonts w:eastAsia="Roboto" w:cs="Roboto"/>
          <w:sz w:val="36"/>
          <w:szCs w:val="36"/>
        </w:rPr>
      </w:pPr>
      <w:r w:rsidRPr="0D43C9FF">
        <w:rPr>
          <w:rFonts w:eastAsia="Roboto" w:cs="Roboto"/>
          <w:b/>
          <w:bCs/>
          <w:sz w:val="32"/>
          <w:szCs w:val="32"/>
        </w:rPr>
        <w:t>Project Name:</w:t>
      </w:r>
      <w:r w:rsidRPr="0D43C9FF">
        <w:rPr>
          <w:rFonts w:eastAsia="Roboto" w:cs="Roboto"/>
          <w:sz w:val="32"/>
          <w:szCs w:val="32"/>
        </w:rPr>
        <w:t xml:space="preserve"> Undergraduate Mentoring Program</w:t>
      </w:r>
    </w:p>
    <w:p w14:paraId="71E090D0" w14:textId="33CFD6BD" w:rsidR="2018C6A1" w:rsidRDefault="2018C6A1" w:rsidP="0D43C9FF">
      <w:pPr>
        <w:spacing w:before="0" w:after="80"/>
        <w:rPr>
          <w:rFonts w:eastAsia="Roboto" w:cs="Roboto"/>
          <w:sz w:val="36"/>
          <w:szCs w:val="36"/>
        </w:rPr>
      </w:pPr>
      <w:r w:rsidRPr="0D43C9FF">
        <w:rPr>
          <w:rFonts w:eastAsia="Roboto" w:cs="Roboto"/>
          <w:b/>
          <w:bCs/>
          <w:sz w:val="32"/>
          <w:szCs w:val="32"/>
        </w:rPr>
        <w:t>Project Sponsor:</w:t>
      </w:r>
      <w:r w:rsidRPr="0D43C9FF">
        <w:rPr>
          <w:rFonts w:eastAsia="Roboto" w:cs="Roboto"/>
          <w:sz w:val="32"/>
          <w:szCs w:val="32"/>
        </w:rPr>
        <w:t xml:space="preserve"> Division of Student Life</w:t>
      </w:r>
    </w:p>
    <w:p w14:paraId="252981CD" w14:textId="7074A72A" w:rsidR="2018C6A1" w:rsidRDefault="2018C6A1" w:rsidP="0D43C9FF">
      <w:pPr>
        <w:spacing w:before="0" w:after="80"/>
        <w:rPr>
          <w:rFonts w:eastAsia="Roboto" w:cs="Roboto"/>
          <w:sz w:val="36"/>
          <w:szCs w:val="36"/>
        </w:rPr>
      </w:pPr>
      <w:r w:rsidRPr="0D43C9FF">
        <w:rPr>
          <w:rFonts w:eastAsia="Roboto" w:cs="Roboto"/>
          <w:b/>
          <w:bCs/>
          <w:sz w:val="32"/>
          <w:szCs w:val="32"/>
        </w:rPr>
        <w:t>Project Manager:</w:t>
      </w:r>
      <w:r w:rsidRPr="0D43C9FF">
        <w:rPr>
          <w:rFonts w:eastAsia="Roboto" w:cs="Roboto"/>
          <w:sz w:val="32"/>
          <w:szCs w:val="32"/>
        </w:rPr>
        <w:t xml:space="preserve"> Program Coordinator</w:t>
      </w:r>
    </w:p>
    <w:p w14:paraId="2A036D9F" w14:textId="09DF9089" w:rsidR="2018C6A1" w:rsidRDefault="2018C6A1" w:rsidP="0D43C9FF">
      <w:pPr>
        <w:spacing w:before="0" w:after="80"/>
        <w:rPr>
          <w:rFonts w:eastAsia="Roboto" w:cs="Roboto"/>
          <w:sz w:val="36"/>
          <w:szCs w:val="36"/>
        </w:rPr>
      </w:pPr>
      <w:r w:rsidRPr="0D43C9FF">
        <w:rPr>
          <w:rFonts w:eastAsia="Roboto" w:cs="Roboto"/>
          <w:b/>
          <w:bCs/>
          <w:sz w:val="32"/>
          <w:szCs w:val="32"/>
        </w:rPr>
        <w:t>Objectives:</w:t>
      </w:r>
      <w:r w:rsidRPr="0D43C9FF">
        <w:rPr>
          <w:rFonts w:eastAsia="Roboto" w:cs="Roboto"/>
          <w:sz w:val="32"/>
          <w:szCs w:val="32"/>
        </w:rPr>
        <w:t xml:space="preserve"> Improve undergraduate student retention and engagement through structured mentorship opportunities.</w:t>
      </w:r>
    </w:p>
    <w:p w14:paraId="66D576A4" w14:textId="357AB0C5" w:rsidR="2018C6A1" w:rsidRDefault="2018C6A1" w:rsidP="0D43C9FF">
      <w:pPr>
        <w:spacing w:before="0" w:after="80"/>
        <w:rPr>
          <w:rFonts w:eastAsia="Roboto" w:cs="Roboto"/>
          <w:sz w:val="36"/>
          <w:szCs w:val="36"/>
        </w:rPr>
      </w:pPr>
      <w:r w:rsidRPr="0D43C9FF">
        <w:rPr>
          <w:rFonts w:eastAsia="Roboto" w:cs="Roboto"/>
          <w:b/>
          <w:bCs/>
          <w:sz w:val="32"/>
          <w:szCs w:val="32"/>
        </w:rPr>
        <w:t>Deliverables:</w:t>
      </w:r>
      <w:r w:rsidRPr="0D43C9FF">
        <w:rPr>
          <w:rFonts w:eastAsia="Roboto" w:cs="Roboto"/>
          <w:sz w:val="32"/>
          <w:szCs w:val="32"/>
        </w:rPr>
        <w:t xml:space="preserve"> Program framework, mentor recruitment plan, mentee recruitment plan, orientation session, trained mentors, evaluation report.</w:t>
      </w:r>
    </w:p>
    <w:p w14:paraId="0F8A7938" w14:textId="6FC16923" w:rsidR="2018C6A1" w:rsidRDefault="2018C6A1" w:rsidP="0D43C9FF">
      <w:pPr>
        <w:spacing w:before="0" w:after="80"/>
        <w:rPr>
          <w:rFonts w:eastAsia="Roboto" w:cs="Roboto"/>
          <w:sz w:val="36"/>
          <w:szCs w:val="36"/>
        </w:rPr>
      </w:pPr>
      <w:r w:rsidRPr="0D43C9FF">
        <w:rPr>
          <w:rFonts w:eastAsia="Roboto" w:cs="Roboto"/>
          <w:b/>
          <w:bCs/>
          <w:sz w:val="32"/>
          <w:szCs w:val="32"/>
        </w:rPr>
        <w:t>Constraints (time, budget, resources):</w:t>
      </w:r>
      <w:r w:rsidRPr="0D43C9FF">
        <w:rPr>
          <w:rFonts w:eastAsia="Roboto" w:cs="Roboto"/>
          <w:sz w:val="32"/>
          <w:szCs w:val="32"/>
        </w:rPr>
        <w:t xml:space="preserve"> One semester timeline, limited promotional budget, staff availability.</w:t>
      </w:r>
    </w:p>
    <w:p w14:paraId="4B24C5E0" w14:textId="650E80D3" w:rsidR="2018C6A1" w:rsidRDefault="2018C6A1" w:rsidP="0D43C9FF">
      <w:pPr>
        <w:spacing w:before="0" w:after="80"/>
        <w:rPr>
          <w:rFonts w:eastAsia="Roboto" w:cs="Roboto"/>
          <w:sz w:val="36"/>
          <w:szCs w:val="36"/>
        </w:rPr>
      </w:pPr>
      <w:r w:rsidRPr="0D43C9FF">
        <w:rPr>
          <w:rFonts w:eastAsia="Roboto" w:cs="Roboto"/>
          <w:b/>
          <w:bCs/>
          <w:sz w:val="32"/>
          <w:szCs w:val="32"/>
        </w:rPr>
        <w:t>Success Criteria:</w:t>
      </w:r>
      <w:r w:rsidRPr="0D43C9FF">
        <w:rPr>
          <w:rFonts w:eastAsia="Roboto" w:cs="Roboto"/>
          <w:sz w:val="32"/>
          <w:szCs w:val="32"/>
        </w:rPr>
        <w:t xml:space="preserve"> Recruit at least 20 mentors and 20 mentees, match pairs successfully, at least 80% of participants report satisfaction with the program on surveys.</w:t>
      </w:r>
    </w:p>
    <w:p w14:paraId="641E6821" w14:textId="2CEECC5A" w:rsidR="0D43C9FF" w:rsidRDefault="0D43C9FF" w:rsidP="0D43C9FF">
      <w:pPr>
        <w:rPr>
          <w:u w:val="single"/>
        </w:rPr>
      </w:pPr>
    </w:p>
    <w:sectPr w:rsidR="0D43C9FF"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941DF" w14:textId="77777777" w:rsidR="00760A25" w:rsidRDefault="00760A25" w:rsidP="00782F2B">
      <w:r>
        <w:separator/>
      </w:r>
    </w:p>
  </w:endnote>
  <w:endnote w:type="continuationSeparator" w:id="0">
    <w:p w14:paraId="7DD7DDAC" w14:textId="77777777" w:rsidR="00760A25" w:rsidRDefault="00760A25" w:rsidP="00782F2B">
      <w:r>
        <w:continuationSeparator/>
      </w:r>
    </w:p>
  </w:endnote>
  <w:endnote w:type="continuationNotice" w:id="1">
    <w:p w14:paraId="46CE4123" w14:textId="77777777" w:rsidR="00760A25" w:rsidRDefault="00760A2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E3BFF1C-ED2F-6441-821D-2A74B2131AD6}"/>
  </w:font>
  <w:font w:name="Times New Roman">
    <w:panose1 w:val="02020603050405020304"/>
    <w:charset w:val="00"/>
    <w:family w:val="roman"/>
    <w:pitch w:val="variable"/>
    <w:sig w:usb0="E0002EFF" w:usb1="C000785B" w:usb2="00000009" w:usb3="00000000" w:csb0="000001FF" w:csb1="00000000"/>
    <w:embedRegular r:id="rId2" w:fontKey="{42648C89-7422-5C41-A86B-EB680AB718F5}"/>
    <w:embedBold r:id="rId3" w:fontKey="{D199A683-BF2F-9348-A03E-CBC8C2631623}"/>
    <w:embedItalic r:id="rId4" w:fontKey="{0746ED7A-D8F8-9945-9C3F-9E892EFFE675}"/>
    <w:embedBoldItalic r:id="rId5" w:fontKey="{A7707B07-E61B-3F47-BE0C-37BD703F6F3A}"/>
  </w:font>
  <w:font w:name="Roboto">
    <w:panose1 w:val="02000000000000000000"/>
    <w:charset w:val="00"/>
    <w:family w:val="auto"/>
    <w:pitch w:val="variable"/>
    <w:sig w:usb0="E0000AFF" w:usb1="5000217F" w:usb2="00000021" w:usb3="00000000" w:csb0="0000019F" w:csb1="00000000"/>
    <w:embedRegular r:id="rId6" w:fontKey="{379BA16D-734C-554E-AF6D-D555B277667E}"/>
    <w:embedBold r:id="rId7" w:fontKey="{F5FFE565-F077-2942-8D8A-585A29567452}"/>
    <w:embedItalic r:id="rId8" w:fontKey="{474C313F-7066-2F49-9835-67F9936EE6E0}"/>
  </w:font>
  <w:font w:name="Arial">
    <w:panose1 w:val="020B0604020202020204"/>
    <w:charset w:val="00"/>
    <w:family w:val="swiss"/>
    <w:pitch w:val="variable"/>
    <w:sig w:usb0="E0002EFF" w:usb1="C000785B" w:usb2="00000009" w:usb3="00000000" w:csb0="000001FF" w:csb1="00000000"/>
    <w:embedRegular r:id="rId9" w:fontKey="{A2B6F48A-3887-CF4E-AB65-644120CCF676}"/>
    <w:embedBold r:id="rId10" w:fontKey="{9983B705-EEC4-0E44-980F-4E949D1A3BA7}"/>
  </w:font>
  <w:font w:name="Courier New">
    <w:panose1 w:val="02070309020205020404"/>
    <w:charset w:val="00"/>
    <w:family w:val="modern"/>
    <w:pitch w:val="fixed"/>
    <w:sig w:usb0="E0002EFF" w:usb1="C0007843" w:usb2="00000009" w:usb3="00000000" w:csb0="000001FF" w:csb1="00000000"/>
    <w:embedRegular r:id="rId11" w:fontKey="{D1A8DB51-1F9B-2D43-9A05-850A8A9F30B5}"/>
  </w:font>
  <w:font w:name="Wingdings">
    <w:panose1 w:val="05000000000000000000"/>
    <w:charset w:val="4D"/>
    <w:family w:val="decorative"/>
    <w:pitch w:val="variable"/>
    <w:sig w:usb0="00000003" w:usb1="00000000" w:usb2="00000000" w:usb3="00000000" w:csb0="80000001" w:csb1="00000000"/>
    <w:embedRegular r:id="rId12" w:fontKey="{805F81E2-3057-D94B-A6A5-D0958ECDC3FF}"/>
  </w:font>
  <w:font w:name="Verdana">
    <w:panose1 w:val="020B0604030504040204"/>
    <w:charset w:val="00"/>
    <w:family w:val="swiss"/>
    <w:pitch w:val="variable"/>
    <w:sig w:usb0="A10006FF" w:usb1="4000205B" w:usb2="00000010" w:usb3="00000000" w:csb0="0000019F" w:csb1="00000000"/>
    <w:embedRegular r:id="rId13" w:fontKey="{0C274B9E-BEFB-9447-9C12-EA0E2CB4242C}"/>
  </w:font>
  <w:font w:name="Raleway">
    <w:panose1 w:val="00000000000000000000"/>
    <w:charset w:val="4D"/>
    <w:family w:val="auto"/>
    <w:pitch w:val="variable"/>
    <w:sig w:usb0="A00002FF" w:usb1="5000205B" w:usb2="00000000" w:usb3="00000000" w:csb0="00000197" w:csb1="00000000"/>
    <w:embedRegular r:id="rId14" w:fontKey="{15B55565-D997-F84C-BA77-BF51B2FED2C2}"/>
    <w:embedBold r:id="rId15" w:fontKey="{EBB1C525-F86F-8648-8040-60B5CDBA9987}"/>
    <w:embedItalic r:id="rId16" w:fontKey="{130E8028-F6D3-F348-B023-8E1CE67F7466}"/>
  </w:font>
  <w:font w:name="Roboto Black">
    <w:panose1 w:val="02000000000000000000"/>
    <w:charset w:val="00"/>
    <w:family w:val="auto"/>
    <w:pitch w:val="variable"/>
    <w:sig w:usb0="E0000AFF" w:usb1="5000217F" w:usb2="00000021" w:usb3="00000000" w:csb0="0000019F" w:csb1="00000000"/>
  </w:font>
  <w:font w:name="Gotham Light">
    <w:altName w:val="Calibri"/>
    <w:panose1 w:val="020B0604020202020204"/>
    <w:charset w:val="00"/>
    <w:family w:val="auto"/>
    <w:pitch w:val="variable"/>
    <w:sig w:usb0="A100007F" w:usb1="4000005B" w:usb2="00000000" w:usb3="00000000" w:csb0="0000009B" w:csb1="00000000"/>
  </w:font>
  <w:font w:name="Antonio">
    <w:panose1 w:val="020B0604020202020204"/>
    <w:charset w:val="4D"/>
    <w:family w:val="auto"/>
    <w:pitch w:val="variable"/>
    <w:sig w:usb0="A00000EF" w:usb1="5000204B" w:usb2="00000000" w:usb3="00000000" w:csb0="00000093" w:csb1="00000000"/>
    <w:embedBold r:id="rId18" w:fontKey="{91592DF7-7C9A-884E-B9D7-8B02E5223B42}"/>
  </w:font>
  <w:font w:name="Roboto (Body)">
    <w:altName w:val="Arial"/>
    <w:panose1 w:val="020B0604020202020204"/>
    <w:charset w:val="00"/>
    <w:family w:val="auto"/>
    <w:pitch w:val="variable"/>
    <w:sig w:usb0="E00002FF" w:usb1="5000205B" w:usb2="00000020" w:usb3="00000000" w:csb0="0000019F" w:csb1="00000000"/>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6868E499"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16BCE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5D38F7E1" wp14:editId="6D8A4AC7">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287324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&#13;&#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6D639E8A" wp14:editId="21C603B4">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724FAFB0"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6D639E8A">
              <v:stroke joinstyle="miter"/>
              <v:path gradientshapeok="t" o:connecttype="rect"/>
            </v:shapetype>
            <v:shape id="Text Box 30"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v:textbox>
                <w:txbxContent>
                  <w:p w:rsidRPr="001C2196" w:rsidR="00205953" w:rsidP="007E1240" w:rsidRDefault="00205953" w14:paraId="724FAFB0"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69DA35CB"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734EAF58"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4488D5B3" wp14:editId="507B0E8A">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31"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fcd00 [3204]" strokeweight="3pt" from="-.9pt,-5.75pt" to="509.6pt,-5.75pt" w14:anchorId="1F08B0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">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AFBBC" w14:textId="77777777" w:rsidR="00760A25" w:rsidRDefault="00760A25" w:rsidP="00782F2B">
      <w:r>
        <w:separator/>
      </w:r>
    </w:p>
  </w:footnote>
  <w:footnote w:type="continuationSeparator" w:id="0">
    <w:p w14:paraId="07F393D5" w14:textId="77777777" w:rsidR="00760A25" w:rsidRDefault="00760A25" w:rsidP="00782F2B">
      <w:r>
        <w:continuationSeparator/>
      </w:r>
    </w:p>
  </w:footnote>
  <w:footnote w:type="continuationNotice" w:id="1">
    <w:p w14:paraId="57C7BDCD" w14:textId="77777777" w:rsidR="00760A25" w:rsidRDefault="00760A2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08F3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67A77AD5" wp14:editId="1F2031E5">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3501FF0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group id="Group 45" style="position:absolute;left:0;text-align:left;margin-left:-3.9pt;margin-top:-16.45pt;width:518.8pt;height:35.45pt;z-index:251658240;mso-position-horizontal-relative:margin;mso-width-relative:margin" coordsize="65890,4502" o:spid="_x0000_s1026" w14:anchorId="67A77AD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v:textbox>
                  <w:txbxContent>
                    <w:p w:rsidRPr="004E6E12" w:rsidR="00205953" w:rsidRDefault="00205953" w14:paraId="3501FF0C"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0AA7C" w14:textId="2F8F5D88"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3126E2FA" wp14:editId="3BDE60EB">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2" style="position:absolute;margin-left:.6pt;margin-top:39.4pt;width:105.85pt;height:31.15pt;z-index:-251658236;mso-position-horizontal-relative:margin;mso-position-vertical-relative:page;mso-width-relative:margin;mso-height-relative:margin" alt="The University of Iowa" coordsize="10668,3143" coordorigin="6404,4589" o:spid="_x0000_s1026" w14:anchorId="73E9B3A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">
              <v:group id="Graphic 1" style="position:absolute;left:6404;top:4589;width:10668;height:3048" coordsize="10668,3048" coordorigin="6404,458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FD0842">
      <w:t>Division of Student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225.1pt;height:225.1pt" o:bullet="t">
        <v:imagedata r:id="rId1" o:title="s"/>
      </v:shape>
    </w:pict>
  </w:numPicBullet>
  <w:numPicBullet w:numPicBulletId="1">
    <w:pict>
      <v:shape id="_x0000_i1119" type="#_x0000_t75" style="width:935.1pt;height:953.3pt" o:bullet="t">
        <v:imagedata r:id="rId2" o:title="f"/>
      </v:shape>
    </w:pict>
  </w:numPicBullet>
  <w:numPicBullet w:numPicBulletId="2">
    <w:pict>
      <v:shape id="_x0000_i1120" type="#_x0000_t75" style="width:1563.95pt;height:447.5pt" o:bullet="t">
        <v:imagedata r:id="rId3" o:title="Untitled-1"/>
      </v:shape>
    </w:pict>
  </w:numPicBullet>
  <w:numPicBullet w:numPicBulletId="3">
    <w:pict>
      <v:shape id="_x0000_i1121" type="#_x0000_t75" style="width:391.9pt;height:392.8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ctiveWritingStyle w:appName="MSWord" w:lang="en-US"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9DD"/>
    <w:rsid w:val="0000284D"/>
    <w:rsid w:val="00003A3A"/>
    <w:rsid w:val="00006949"/>
    <w:rsid w:val="00007CEE"/>
    <w:rsid w:val="000130F7"/>
    <w:rsid w:val="00024148"/>
    <w:rsid w:val="00042678"/>
    <w:rsid w:val="0004377D"/>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2B5B"/>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4C19"/>
    <w:rsid w:val="002410C4"/>
    <w:rsid w:val="00250D27"/>
    <w:rsid w:val="00275355"/>
    <w:rsid w:val="00275818"/>
    <w:rsid w:val="00292BD4"/>
    <w:rsid w:val="002A183D"/>
    <w:rsid w:val="002A2BCE"/>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569DD"/>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165DF"/>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1445B"/>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04B0"/>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60A25"/>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6A19"/>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15F74"/>
    <w:rsid w:val="00F2052D"/>
    <w:rsid w:val="00F25F8C"/>
    <w:rsid w:val="00F34569"/>
    <w:rsid w:val="00F47279"/>
    <w:rsid w:val="00F51697"/>
    <w:rsid w:val="00F61A80"/>
    <w:rsid w:val="00F652BC"/>
    <w:rsid w:val="00F741B5"/>
    <w:rsid w:val="00F953A7"/>
    <w:rsid w:val="00FA6394"/>
    <w:rsid w:val="00FA77D8"/>
    <w:rsid w:val="00FC6E36"/>
    <w:rsid w:val="00FD0842"/>
    <w:rsid w:val="00FD0DF3"/>
    <w:rsid w:val="00FD0F82"/>
    <w:rsid w:val="00FD6B25"/>
    <w:rsid w:val="00FE4A2C"/>
    <w:rsid w:val="00FE4A98"/>
    <w:rsid w:val="00FF07AE"/>
    <w:rsid w:val="0D43C9FF"/>
    <w:rsid w:val="1E6A8ED9"/>
    <w:rsid w:val="2018C6A1"/>
    <w:rsid w:val="297F856B"/>
    <w:rsid w:val="59CA2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612A2"/>
  <w15:chartTrackingRefBased/>
  <w15:docId w15:val="{63777278-F2D3-DB48-B1AE-FE238331C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3.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IOWA-Stylized-Template-NoCover-2025.dotx</Template>
  <TotalTime>0</TotalTime>
  <Pages>1</Pages>
  <Words>98</Words>
  <Characters>702</Characters>
  <Application>Microsoft Office Word</Application>
  <DocSecurity>0</DocSecurity>
  <Lines>15</Lines>
  <Paragraphs>9</Paragraphs>
  <ScaleCrop>false</ScaleCrop>
  <Company/>
  <LinksUpToDate>false</LinksUpToDate>
  <CharactersWithSpaces>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Desai, Peshal</cp:lastModifiedBy>
  <cp:revision>3</cp:revision>
  <cp:lastPrinted>2025-12-18T21:47:00Z</cp:lastPrinted>
  <dcterms:created xsi:type="dcterms:W3CDTF">2025-12-18T21:47:00Z</dcterms:created>
  <dcterms:modified xsi:type="dcterms:W3CDTF">2025-12-18T21:47:00Z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