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86D24" w14:textId="50DFB6AF" w:rsidR="00CF3B9D" w:rsidRDefault="200C750D" w:rsidP="00CF3B9D">
      <w:pPr>
        <w:pStyle w:val="Title"/>
        <w:rPr>
          <w:sz w:val="68"/>
          <w:szCs w:val="68"/>
        </w:rPr>
      </w:pPr>
      <w:r w:rsidRPr="73FEE509">
        <w:rPr>
          <w:sz w:val="68"/>
          <w:szCs w:val="68"/>
        </w:rPr>
        <w:t xml:space="preserve">Example: </w:t>
      </w:r>
      <w:r w:rsidR="00CF3B9D" w:rsidRPr="73FEE509">
        <w:rPr>
          <w:sz w:val="68"/>
          <w:szCs w:val="68"/>
        </w:rPr>
        <w:t>GANTT chart</w:t>
      </w:r>
    </w:p>
    <w:p w14:paraId="1ECDDD7F" w14:textId="1B28587F" w:rsidR="001227BB" w:rsidRDefault="6D21CD51" w:rsidP="73FEE509">
      <w:pPr>
        <w:jc w:val="left"/>
        <w:rPr>
          <w:rFonts w:eastAsia="Roboto" w:cs="Roboto"/>
          <w:color w:val="000000" w:themeColor="accent2"/>
        </w:rPr>
      </w:pPr>
      <w:r w:rsidRPr="73FEE509">
        <w:rPr>
          <w:rFonts w:eastAsia="Roboto" w:cs="Roboto"/>
          <w:color w:val="000000" w:themeColor="accent2"/>
        </w:rPr>
        <w:t>This example is based on the Mentoring Program project used throughout the Project Management website and handbook.</w:t>
      </w:r>
    </w:p>
    <w:tbl>
      <w:tblPr>
        <w:tblStyle w:val="DEFAULTGOLDWITHGRID"/>
        <w:tblW w:w="0" w:type="auto"/>
        <w:tblBorders>
          <w:top w:val="single" w:sz="8" w:space="0" w:color="000000" w:themeColor="accent2"/>
          <w:left w:val="single" w:sz="8" w:space="0" w:color="000000" w:themeColor="accent2"/>
          <w:bottom w:val="single" w:sz="8" w:space="0" w:color="000000" w:themeColor="accent2"/>
          <w:right w:val="single" w:sz="8" w:space="0" w:color="000000" w:themeColor="accent2"/>
          <w:insideH w:val="single" w:sz="8" w:space="0" w:color="000000" w:themeColor="accent2"/>
          <w:insideV w:val="single" w:sz="8" w:space="0" w:color="000000" w:themeColor="accent2"/>
        </w:tblBorders>
        <w:tblLook w:val="04A0" w:firstRow="1" w:lastRow="0" w:firstColumn="1" w:lastColumn="0" w:noHBand="0" w:noVBand="1"/>
      </w:tblPr>
      <w:tblGrid>
        <w:gridCol w:w="2681"/>
        <w:gridCol w:w="940"/>
        <w:gridCol w:w="940"/>
        <w:gridCol w:w="941"/>
        <w:gridCol w:w="941"/>
        <w:gridCol w:w="940"/>
        <w:gridCol w:w="940"/>
        <w:gridCol w:w="941"/>
        <w:gridCol w:w="940"/>
      </w:tblGrid>
      <w:tr w:rsidR="001227BB" w:rsidRPr="007A25EE" w14:paraId="3E4FDAA4" w14:textId="77777777" w:rsidTr="73FEE509">
        <w:trPr>
          <w:cnfStyle w:val="100000000000" w:firstRow="1" w:lastRow="0" w:firstColumn="0" w:lastColumn="0" w:oddVBand="0" w:evenVBand="0" w:oddHBand="0" w:evenHBand="0" w:firstRowFirstColumn="0" w:firstRowLastColumn="0" w:lastRowFirstColumn="0" w:lastRowLastColumn="0"/>
        </w:trPr>
        <w:tc>
          <w:tcPr>
            <w:tcW w:w="0" w:type="auto"/>
            <w:hideMark/>
          </w:tcPr>
          <w:p w14:paraId="0C7151F6" w14:textId="4F083AA8" w:rsidR="73FEE509" w:rsidRDefault="73FEE509" w:rsidP="73FEE509">
            <w:r w:rsidRPr="73FEE509">
              <w:rPr>
                <w:rFonts w:ascii="Roboto" w:eastAsia="Roboto" w:hAnsi="Roboto" w:cs="Roboto"/>
                <w:b/>
                <w:bCs/>
                <w:color w:val="000000" w:themeColor="accent2"/>
                <w:sz w:val="21"/>
                <w:szCs w:val="21"/>
              </w:rPr>
              <w:t>Task (with responsible party)</w:t>
            </w:r>
          </w:p>
        </w:tc>
        <w:tc>
          <w:tcPr>
            <w:tcW w:w="0" w:type="auto"/>
            <w:hideMark/>
          </w:tcPr>
          <w:p w14:paraId="5369753E" w14:textId="04EFC9CF" w:rsidR="73FEE509" w:rsidRDefault="73FEE509" w:rsidP="73FEE509">
            <w:r w:rsidRPr="73FEE509">
              <w:rPr>
                <w:rFonts w:ascii="Roboto" w:eastAsia="Roboto" w:hAnsi="Roboto" w:cs="Roboto"/>
                <w:b/>
                <w:bCs/>
                <w:color w:val="000000" w:themeColor="accent2"/>
                <w:sz w:val="21"/>
                <w:szCs w:val="21"/>
              </w:rPr>
              <w:t>Week 1</w:t>
            </w:r>
          </w:p>
        </w:tc>
        <w:tc>
          <w:tcPr>
            <w:tcW w:w="0" w:type="auto"/>
            <w:hideMark/>
          </w:tcPr>
          <w:p w14:paraId="414FFB4E" w14:textId="69E39C84" w:rsidR="73FEE509" w:rsidRDefault="73FEE509" w:rsidP="73FEE509">
            <w:r w:rsidRPr="73FEE509">
              <w:rPr>
                <w:rFonts w:ascii="Roboto" w:eastAsia="Roboto" w:hAnsi="Roboto" w:cs="Roboto"/>
                <w:b/>
                <w:bCs/>
                <w:color w:val="000000" w:themeColor="accent2"/>
                <w:sz w:val="21"/>
                <w:szCs w:val="21"/>
              </w:rPr>
              <w:t>Week 2</w:t>
            </w:r>
          </w:p>
        </w:tc>
        <w:tc>
          <w:tcPr>
            <w:tcW w:w="0" w:type="auto"/>
            <w:hideMark/>
          </w:tcPr>
          <w:p w14:paraId="045CCDA0" w14:textId="68C4674A" w:rsidR="73FEE509" w:rsidRDefault="73FEE509" w:rsidP="73FEE509">
            <w:r w:rsidRPr="73FEE509">
              <w:rPr>
                <w:rFonts w:ascii="Roboto" w:eastAsia="Roboto" w:hAnsi="Roboto" w:cs="Roboto"/>
                <w:b/>
                <w:bCs/>
                <w:color w:val="000000" w:themeColor="accent2"/>
                <w:sz w:val="21"/>
                <w:szCs w:val="21"/>
              </w:rPr>
              <w:t>Week 3</w:t>
            </w:r>
          </w:p>
        </w:tc>
        <w:tc>
          <w:tcPr>
            <w:tcW w:w="0" w:type="auto"/>
            <w:hideMark/>
          </w:tcPr>
          <w:p w14:paraId="26948091" w14:textId="04D32D26" w:rsidR="73FEE509" w:rsidRDefault="73FEE509" w:rsidP="73FEE509">
            <w:r w:rsidRPr="73FEE509">
              <w:rPr>
                <w:rFonts w:ascii="Roboto" w:eastAsia="Roboto" w:hAnsi="Roboto" w:cs="Roboto"/>
                <w:b/>
                <w:bCs/>
                <w:color w:val="000000" w:themeColor="accent2"/>
                <w:sz w:val="21"/>
                <w:szCs w:val="21"/>
              </w:rPr>
              <w:t>Week 4</w:t>
            </w:r>
          </w:p>
        </w:tc>
        <w:tc>
          <w:tcPr>
            <w:tcW w:w="0" w:type="auto"/>
            <w:hideMark/>
          </w:tcPr>
          <w:p w14:paraId="4DC4B955" w14:textId="2A497AB2" w:rsidR="73FEE509" w:rsidRDefault="73FEE509" w:rsidP="73FEE509">
            <w:r w:rsidRPr="73FEE509">
              <w:rPr>
                <w:rFonts w:ascii="Roboto" w:eastAsia="Roboto" w:hAnsi="Roboto" w:cs="Roboto"/>
                <w:b/>
                <w:bCs/>
                <w:color w:val="000000" w:themeColor="accent2"/>
                <w:sz w:val="21"/>
                <w:szCs w:val="21"/>
              </w:rPr>
              <w:t>Week 5</w:t>
            </w:r>
          </w:p>
        </w:tc>
        <w:tc>
          <w:tcPr>
            <w:tcW w:w="0" w:type="auto"/>
            <w:hideMark/>
          </w:tcPr>
          <w:p w14:paraId="71B13898" w14:textId="1A25C3FF" w:rsidR="73FEE509" w:rsidRDefault="73FEE509" w:rsidP="73FEE509">
            <w:r w:rsidRPr="73FEE509">
              <w:rPr>
                <w:rFonts w:ascii="Roboto" w:eastAsia="Roboto" w:hAnsi="Roboto" w:cs="Roboto"/>
                <w:b/>
                <w:bCs/>
                <w:color w:val="000000" w:themeColor="accent2"/>
                <w:sz w:val="21"/>
                <w:szCs w:val="21"/>
              </w:rPr>
              <w:t>Week 6</w:t>
            </w:r>
          </w:p>
        </w:tc>
        <w:tc>
          <w:tcPr>
            <w:tcW w:w="0" w:type="auto"/>
            <w:hideMark/>
          </w:tcPr>
          <w:p w14:paraId="19B49E86" w14:textId="09927227" w:rsidR="73FEE509" w:rsidRDefault="73FEE509" w:rsidP="73FEE509">
            <w:r w:rsidRPr="73FEE509">
              <w:rPr>
                <w:rFonts w:ascii="Roboto" w:eastAsia="Roboto" w:hAnsi="Roboto" w:cs="Roboto"/>
                <w:b/>
                <w:bCs/>
                <w:color w:val="000000" w:themeColor="accent2"/>
                <w:sz w:val="21"/>
                <w:szCs w:val="21"/>
              </w:rPr>
              <w:t>Week 7</w:t>
            </w:r>
          </w:p>
        </w:tc>
        <w:tc>
          <w:tcPr>
            <w:tcW w:w="0" w:type="auto"/>
            <w:hideMark/>
          </w:tcPr>
          <w:p w14:paraId="0C82264A" w14:textId="0DE74719" w:rsidR="73FEE509" w:rsidRDefault="73FEE509" w:rsidP="73FEE509">
            <w:r w:rsidRPr="73FEE509">
              <w:rPr>
                <w:rFonts w:ascii="Roboto" w:eastAsia="Roboto" w:hAnsi="Roboto" w:cs="Roboto"/>
                <w:b/>
                <w:bCs/>
                <w:color w:val="000000" w:themeColor="accent2"/>
                <w:sz w:val="21"/>
                <w:szCs w:val="21"/>
              </w:rPr>
              <w:t>Week 8</w:t>
            </w:r>
          </w:p>
        </w:tc>
      </w:tr>
      <w:tr w:rsidR="001227BB" w:rsidRPr="007A25EE" w14:paraId="256148C8" w14:textId="77777777" w:rsidTr="73FEE509">
        <w:trPr>
          <w:cnfStyle w:val="000000100000" w:firstRow="0" w:lastRow="0" w:firstColumn="0" w:lastColumn="0" w:oddVBand="0" w:evenVBand="0" w:oddHBand="1" w:evenHBand="0" w:firstRowFirstColumn="0" w:firstRowLastColumn="0" w:lastRowFirstColumn="0" w:lastRowLastColumn="0"/>
          <w:trHeight w:val="864"/>
        </w:trPr>
        <w:tc>
          <w:tcPr>
            <w:tcW w:w="0" w:type="auto"/>
          </w:tcPr>
          <w:p w14:paraId="11180466" w14:textId="5032260F" w:rsidR="73FEE509" w:rsidRDefault="73FEE509" w:rsidP="73FEE509">
            <w:r w:rsidRPr="73FEE509">
              <w:rPr>
                <w:rFonts w:ascii="Roboto" w:eastAsia="Roboto" w:hAnsi="Roboto" w:cs="Roboto"/>
                <w:color w:val="000000" w:themeColor="accent2"/>
                <w:szCs w:val="18"/>
              </w:rPr>
              <w:t>Develop program framework (Program Coordinator)</w:t>
            </w:r>
          </w:p>
        </w:tc>
        <w:tc>
          <w:tcPr>
            <w:tcW w:w="0" w:type="auto"/>
          </w:tcPr>
          <w:p w14:paraId="702B32E3" w14:textId="1B5AB0D3" w:rsidR="73FEE509" w:rsidRDefault="73FEE509" w:rsidP="73FEE509">
            <w:r w:rsidRPr="73FEE509">
              <w:rPr>
                <w:rFonts w:ascii="Times New Roman" w:eastAsia="Times New Roman" w:hAnsi="Times New Roman"/>
                <w:color w:val="000000" w:themeColor="accent2"/>
                <w:szCs w:val="18"/>
              </w:rPr>
              <w:t>█████</w:t>
            </w:r>
          </w:p>
        </w:tc>
        <w:tc>
          <w:tcPr>
            <w:tcW w:w="0" w:type="auto"/>
          </w:tcPr>
          <w:p w14:paraId="6143B009" w14:textId="13338690" w:rsidR="73FEE509" w:rsidRDefault="73FEE509" w:rsidP="73FEE509">
            <w:r w:rsidRPr="73FEE509">
              <w:rPr>
                <w:rFonts w:ascii="Times New Roman" w:eastAsia="Times New Roman" w:hAnsi="Times New Roman"/>
                <w:color w:val="000000" w:themeColor="accent2"/>
                <w:szCs w:val="18"/>
              </w:rPr>
              <w:t>█████</w:t>
            </w:r>
          </w:p>
        </w:tc>
        <w:tc>
          <w:tcPr>
            <w:tcW w:w="0" w:type="auto"/>
          </w:tcPr>
          <w:p w14:paraId="1A78BCD5" w14:textId="4F95269B" w:rsidR="73FEE509" w:rsidRDefault="73FEE509"/>
        </w:tc>
        <w:tc>
          <w:tcPr>
            <w:tcW w:w="0" w:type="auto"/>
          </w:tcPr>
          <w:p w14:paraId="7A031DDC" w14:textId="731048A5" w:rsidR="73FEE509" w:rsidRDefault="73FEE509"/>
        </w:tc>
        <w:tc>
          <w:tcPr>
            <w:tcW w:w="0" w:type="auto"/>
          </w:tcPr>
          <w:p w14:paraId="03E681F0" w14:textId="66BE63C5" w:rsidR="73FEE509" w:rsidRDefault="73FEE509"/>
        </w:tc>
        <w:tc>
          <w:tcPr>
            <w:tcW w:w="0" w:type="auto"/>
          </w:tcPr>
          <w:p w14:paraId="33D65E3B" w14:textId="6955C324" w:rsidR="73FEE509" w:rsidRDefault="73FEE509"/>
        </w:tc>
        <w:tc>
          <w:tcPr>
            <w:tcW w:w="0" w:type="auto"/>
          </w:tcPr>
          <w:p w14:paraId="6AD6DECF" w14:textId="65E495D7" w:rsidR="73FEE509" w:rsidRDefault="73FEE509"/>
        </w:tc>
        <w:tc>
          <w:tcPr>
            <w:tcW w:w="0" w:type="auto"/>
          </w:tcPr>
          <w:p w14:paraId="0527A583" w14:textId="4FDDBDD6" w:rsidR="73FEE509" w:rsidRDefault="73FEE509"/>
        </w:tc>
      </w:tr>
      <w:tr w:rsidR="001227BB" w:rsidRPr="007A25EE" w14:paraId="35118BE6" w14:textId="77777777" w:rsidTr="73FEE509">
        <w:trPr>
          <w:cnfStyle w:val="000000010000" w:firstRow="0" w:lastRow="0" w:firstColumn="0" w:lastColumn="0" w:oddVBand="0" w:evenVBand="0" w:oddHBand="0" w:evenHBand="1" w:firstRowFirstColumn="0" w:firstRowLastColumn="0" w:lastRowFirstColumn="0" w:lastRowLastColumn="0"/>
          <w:trHeight w:val="864"/>
        </w:trPr>
        <w:tc>
          <w:tcPr>
            <w:tcW w:w="0" w:type="auto"/>
          </w:tcPr>
          <w:p w14:paraId="6CD9A41B" w14:textId="3F52355B" w:rsidR="73FEE509" w:rsidRDefault="73FEE509" w:rsidP="73FEE509">
            <w:r w:rsidRPr="73FEE509">
              <w:rPr>
                <w:rFonts w:ascii="Roboto" w:eastAsia="Roboto" w:hAnsi="Roboto" w:cs="Roboto"/>
                <w:color w:val="000000" w:themeColor="accent2"/>
                <w:szCs w:val="18"/>
              </w:rPr>
              <w:t>Recruit mentors (Faculty Advisors)</w:t>
            </w:r>
          </w:p>
        </w:tc>
        <w:tc>
          <w:tcPr>
            <w:tcW w:w="0" w:type="auto"/>
          </w:tcPr>
          <w:p w14:paraId="7BA41826" w14:textId="36A3D31A" w:rsidR="73FEE509" w:rsidRDefault="73FEE509"/>
        </w:tc>
        <w:tc>
          <w:tcPr>
            <w:tcW w:w="0" w:type="auto"/>
          </w:tcPr>
          <w:p w14:paraId="4A278708" w14:textId="36DF53E1" w:rsidR="73FEE509" w:rsidRDefault="73FEE509" w:rsidP="73FEE509">
            <w:r w:rsidRPr="73FEE509">
              <w:rPr>
                <w:rFonts w:ascii="Times New Roman" w:eastAsia="Times New Roman" w:hAnsi="Times New Roman"/>
                <w:color w:val="000000" w:themeColor="accent2"/>
                <w:szCs w:val="18"/>
              </w:rPr>
              <w:t>█████</w:t>
            </w:r>
          </w:p>
        </w:tc>
        <w:tc>
          <w:tcPr>
            <w:tcW w:w="0" w:type="auto"/>
          </w:tcPr>
          <w:p w14:paraId="1CCD15A3" w14:textId="3798EF55" w:rsidR="73FEE509" w:rsidRDefault="73FEE509" w:rsidP="73FEE509">
            <w:r w:rsidRPr="73FEE509">
              <w:rPr>
                <w:rFonts w:ascii="Times New Roman" w:eastAsia="Times New Roman" w:hAnsi="Times New Roman"/>
                <w:color w:val="000000" w:themeColor="accent2"/>
                <w:szCs w:val="18"/>
              </w:rPr>
              <w:t>█████</w:t>
            </w:r>
          </w:p>
        </w:tc>
        <w:tc>
          <w:tcPr>
            <w:tcW w:w="0" w:type="auto"/>
          </w:tcPr>
          <w:p w14:paraId="66B4DF9A" w14:textId="31105F70" w:rsidR="73FEE509" w:rsidRDefault="73FEE509"/>
        </w:tc>
        <w:tc>
          <w:tcPr>
            <w:tcW w:w="0" w:type="auto"/>
          </w:tcPr>
          <w:p w14:paraId="136C8A10" w14:textId="444652E5" w:rsidR="73FEE509" w:rsidRDefault="73FEE509"/>
        </w:tc>
        <w:tc>
          <w:tcPr>
            <w:tcW w:w="0" w:type="auto"/>
          </w:tcPr>
          <w:p w14:paraId="5FBCECBC" w14:textId="09766226" w:rsidR="73FEE509" w:rsidRDefault="73FEE509"/>
        </w:tc>
        <w:tc>
          <w:tcPr>
            <w:tcW w:w="0" w:type="auto"/>
          </w:tcPr>
          <w:p w14:paraId="3FAA6A1B" w14:textId="4A3ACA9C" w:rsidR="73FEE509" w:rsidRDefault="73FEE509"/>
        </w:tc>
        <w:tc>
          <w:tcPr>
            <w:tcW w:w="0" w:type="auto"/>
          </w:tcPr>
          <w:p w14:paraId="78D75742" w14:textId="00CFCAD8" w:rsidR="73FEE509" w:rsidRDefault="73FEE509"/>
        </w:tc>
      </w:tr>
      <w:tr w:rsidR="001227BB" w:rsidRPr="007A25EE" w14:paraId="561F7E50" w14:textId="77777777" w:rsidTr="73FEE509">
        <w:trPr>
          <w:cnfStyle w:val="000000100000" w:firstRow="0" w:lastRow="0" w:firstColumn="0" w:lastColumn="0" w:oddVBand="0" w:evenVBand="0" w:oddHBand="1" w:evenHBand="0" w:firstRowFirstColumn="0" w:firstRowLastColumn="0" w:lastRowFirstColumn="0" w:lastRowLastColumn="0"/>
          <w:trHeight w:val="864"/>
        </w:trPr>
        <w:tc>
          <w:tcPr>
            <w:tcW w:w="0" w:type="auto"/>
          </w:tcPr>
          <w:p w14:paraId="09DD2845" w14:textId="5BD44993" w:rsidR="73FEE509" w:rsidRDefault="73FEE509" w:rsidP="73FEE509">
            <w:r w:rsidRPr="73FEE509">
              <w:rPr>
                <w:rFonts w:ascii="Roboto" w:eastAsia="Roboto" w:hAnsi="Roboto" w:cs="Roboto"/>
                <w:color w:val="000000" w:themeColor="accent2"/>
                <w:szCs w:val="18"/>
              </w:rPr>
              <w:t>Recruit mentees (Student Leaders)</w:t>
            </w:r>
          </w:p>
        </w:tc>
        <w:tc>
          <w:tcPr>
            <w:tcW w:w="0" w:type="auto"/>
          </w:tcPr>
          <w:p w14:paraId="3A3250A2" w14:textId="1F1813BA" w:rsidR="73FEE509" w:rsidRDefault="73FEE509"/>
        </w:tc>
        <w:tc>
          <w:tcPr>
            <w:tcW w:w="0" w:type="auto"/>
          </w:tcPr>
          <w:p w14:paraId="4B74125D" w14:textId="466EA5A3" w:rsidR="73FEE509" w:rsidRDefault="73FEE509" w:rsidP="73FEE509">
            <w:r w:rsidRPr="73FEE509">
              <w:rPr>
                <w:rFonts w:ascii="Times New Roman" w:eastAsia="Times New Roman" w:hAnsi="Times New Roman"/>
                <w:color w:val="000000" w:themeColor="accent2"/>
                <w:szCs w:val="18"/>
              </w:rPr>
              <w:t>███</w:t>
            </w:r>
          </w:p>
        </w:tc>
        <w:tc>
          <w:tcPr>
            <w:tcW w:w="0" w:type="auto"/>
          </w:tcPr>
          <w:p w14:paraId="129F37ED" w14:textId="366E1637" w:rsidR="73FEE509" w:rsidRDefault="73FEE509" w:rsidP="73FEE509">
            <w:r w:rsidRPr="73FEE509">
              <w:rPr>
                <w:rFonts w:ascii="Times New Roman" w:eastAsia="Times New Roman" w:hAnsi="Times New Roman"/>
                <w:color w:val="000000" w:themeColor="accent2"/>
                <w:szCs w:val="18"/>
              </w:rPr>
              <w:t>█████</w:t>
            </w:r>
          </w:p>
        </w:tc>
        <w:tc>
          <w:tcPr>
            <w:tcW w:w="0" w:type="auto"/>
          </w:tcPr>
          <w:p w14:paraId="0ABF7734" w14:textId="432F7971" w:rsidR="73FEE509" w:rsidRDefault="73FEE509" w:rsidP="73FEE509">
            <w:r w:rsidRPr="73FEE509">
              <w:rPr>
                <w:rFonts w:ascii="Times New Roman" w:eastAsia="Times New Roman" w:hAnsi="Times New Roman"/>
                <w:color w:val="000000" w:themeColor="accent2"/>
                <w:szCs w:val="18"/>
              </w:rPr>
              <w:t>█████</w:t>
            </w:r>
          </w:p>
        </w:tc>
        <w:tc>
          <w:tcPr>
            <w:tcW w:w="0" w:type="auto"/>
          </w:tcPr>
          <w:p w14:paraId="05FB30B4" w14:textId="2CAF9C2A" w:rsidR="73FEE509" w:rsidRDefault="73FEE509"/>
        </w:tc>
        <w:tc>
          <w:tcPr>
            <w:tcW w:w="0" w:type="auto"/>
          </w:tcPr>
          <w:p w14:paraId="1C4B32B9" w14:textId="30F38A81" w:rsidR="73FEE509" w:rsidRDefault="73FEE509"/>
        </w:tc>
        <w:tc>
          <w:tcPr>
            <w:tcW w:w="0" w:type="auto"/>
          </w:tcPr>
          <w:p w14:paraId="17DC6EDD" w14:textId="5515EE17" w:rsidR="73FEE509" w:rsidRDefault="73FEE509"/>
        </w:tc>
        <w:tc>
          <w:tcPr>
            <w:tcW w:w="0" w:type="auto"/>
          </w:tcPr>
          <w:p w14:paraId="5964E364" w14:textId="63F99909" w:rsidR="73FEE509" w:rsidRDefault="73FEE509"/>
        </w:tc>
      </w:tr>
      <w:tr w:rsidR="001227BB" w:rsidRPr="007A25EE" w14:paraId="46EF3B22" w14:textId="77777777" w:rsidTr="73FEE509">
        <w:trPr>
          <w:cnfStyle w:val="000000010000" w:firstRow="0" w:lastRow="0" w:firstColumn="0" w:lastColumn="0" w:oddVBand="0" w:evenVBand="0" w:oddHBand="0" w:evenHBand="1" w:firstRowFirstColumn="0" w:firstRowLastColumn="0" w:lastRowFirstColumn="0" w:lastRowLastColumn="0"/>
          <w:trHeight w:val="864"/>
        </w:trPr>
        <w:tc>
          <w:tcPr>
            <w:tcW w:w="0" w:type="auto"/>
          </w:tcPr>
          <w:p w14:paraId="717892D8" w14:textId="532D2375" w:rsidR="73FEE509" w:rsidRDefault="73FEE509" w:rsidP="73FEE509">
            <w:r w:rsidRPr="73FEE509">
              <w:rPr>
                <w:rFonts w:ascii="Roboto" w:eastAsia="Roboto" w:hAnsi="Roboto" w:cs="Roboto"/>
                <w:color w:val="000000" w:themeColor="accent2"/>
                <w:szCs w:val="18"/>
              </w:rPr>
              <w:t>Orientation session (Admin Staff)</w:t>
            </w:r>
          </w:p>
        </w:tc>
        <w:tc>
          <w:tcPr>
            <w:tcW w:w="0" w:type="auto"/>
          </w:tcPr>
          <w:p w14:paraId="35F15798" w14:textId="6B16B48D" w:rsidR="73FEE509" w:rsidRDefault="73FEE509"/>
        </w:tc>
        <w:tc>
          <w:tcPr>
            <w:tcW w:w="0" w:type="auto"/>
          </w:tcPr>
          <w:p w14:paraId="3E8B27E0" w14:textId="58462187" w:rsidR="73FEE509" w:rsidRDefault="73FEE509"/>
        </w:tc>
        <w:tc>
          <w:tcPr>
            <w:tcW w:w="0" w:type="auto"/>
          </w:tcPr>
          <w:p w14:paraId="5FC4C1AC" w14:textId="59FA33B0" w:rsidR="73FEE509" w:rsidRDefault="73FEE509"/>
        </w:tc>
        <w:tc>
          <w:tcPr>
            <w:tcW w:w="0" w:type="auto"/>
          </w:tcPr>
          <w:p w14:paraId="73150525" w14:textId="02FAF2B7" w:rsidR="73FEE509" w:rsidRDefault="73FEE509" w:rsidP="73FEE509">
            <w:r w:rsidRPr="73FEE509">
              <w:rPr>
                <w:rFonts w:ascii="Times New Roman" w:eastAsia="Times New Roman" w:hAnsi="Times New Roman"/>
                <w:color w:val="000000" w:themeColor="accent2"/>
                <w:szCs w:val="18"/>
              </w:rPr>
              <w:t>████</w:t>
            </w:r>
          </w:p>
        </w:tc>
        <w:tc>
          <w:tcPr>
            <w:tcW w:w="0" w:type="auto"/>
          </w:tcPr>
          <w:p w14:paraId="6FB8903A" w14:textId="0EBBCCCC" w:rsidR="73FEE509" w:rsidRDefault="73FEE509"/>
        </w:tc>
        <w:tc>
          <w:tcPr>
            <w:tcW w:w="0" w:type="auto"/>
          </w:tcPr>
          <w:p w14:paraId="65FC2C49" w14:textId="01E01B58" w:rsidR="73FEE509" w:rsidRDefault="73FEE509"/>
        </w:tc>
        <w:tc>
          <w:tcPr>
            <w:tcW w:w="0" w:type="auto"/>
          </w:tcPr>
          <w:p w14:paraId="18296488" w14:textId="5BFFEB33" w:rsidR="73FEE509" w:rsidRDefault="73FEE509"/>
        </w:tc>
        <w:tc>
          <w:tcPr>
            <w:tcW w:w="0" w:type="auto"/>
          </w:tcPr>
          <w:p w14:paraId="2DD562B2" w14:textId="10F7F228" w:rsidR="73FEE509" w:rsidRDefault="73FEE509"/>
        </w:tc>
      </w:tr>
      <w:tr w:rsidR="001227BB" w:rsidRPr="007A25EE" w14:paraId="12B2EFC6" w14:textId="77777777" w:rsidTr="73FEE509">
        <w:trPr>
          <w:cnfStyle w:val="000000100000" w:firstRow="0" w:lastRow="0" w:firstColumn="0" w:lastColumn="0" w:oddVBand="0" w:evenVBand="0" w:oddHBand="1" w:evenHBand="0" w:firstRowFirstColumn="0" w:firstRowLastColumn="0" w:lastRowFirstColumn="0" w:lastRowLastColumn="0"/>
          <w:trHeight w:val="864"/>
        </w:trPr>
        <w:tc>
          <w:tcPr>
            <w:tcW w:w="0" w:type="auto"/>
          </w:tcPr>
          <w:p w14:paraId="64C15E0F" w14:textId="77A19900" w:rsidR="73FEE509" w:rsidRDefault="73FEE509" w:rsidP="73FEE509">
            <w:r w:rsidRPr="73FEE509">
              <w:rPr>
                <w:rFonts w:ascii="Roboto" w:eastAsia="Roboto" w:hAnsi="Roboto" w:cs="Roboto"/>
                <w:color w:val="000000" w:themeColor="accent2"/>
                <w:szCs w:val="18"/>
              </w:rPr>
              <w:t>Mentor-mentee matching (Program Coordinator)</w:t>
            </w:r>
          </w:p>
        </w:tc>
        <w:tc>
          <w:tcPr>
            <w:tcW w:w="0" w:type="auto"/>
          </w:tcPr>
          <w:p w14:paraId="26994385" w14:textId="097F4383" w:rsidR="73FEE509" w:rsidRDefault="73FEE509"/>
        </w:tc>
        <w:tc>
          <w:tcPr>
            <w:tcW w:w="0" w:type="auto"/>
          </w:tcPr>
          <w:p w14:paraId="7143E2E8" w14:textId="5D71BF40" w:rsidR="73FEE509" w:rsidRDefault="73FEE509"/>
        </w:tc>
        <w:tc>
          <w:tcPr>
            <w:tcW w:w="0" w:type="auto"/>
          </w:tcPr>
          <w:p w14:paraId="2F5106A9" w14:textId="5292FDB7" w:rsidR="73FEE509" w:rsidRDefault="73FEE509"/>
        </w:tc>
        <w:tc>
          <w:tcPr>
            <w:tcW w:w="0" w:type="auto"/>
          </w:tcPr>
          <w:p w14:paraId="282FB8E5" w14:textId="4FA427E7" w:rsidR="73FEE509" w:rsidRDefault="73FEE509" w:rsidP="73FEE509">
            <w:r w:rsidRPr="73FEE509">
              <w:rPr>
                <w:rFonts w:ascii="Times New Roman" w:eastAsia="Times New Roman" w:hAnsi="Times New Roman"/>
                <w:color w:val="000000" w:themeColor="accent2"/>
                <w:szCs w:val="18"/>
              </w:rPr>
              <w:t>███</w:t>
            </w:r>
          </w:p>
        </w:tc>
        <w:tc>
          <w:tcPr>
            <w:tcW w:w="0" w:type="auto"/>
          </w:tcPr>
          <w:p w14:paraId="3CB0191B" w14:textId="2455F701" w:rsidR="73FEE509" w:rsidRDefault="73FEE509" w:rsidP="73FEE509">
            <w:r w:rsidRPr="73FEE509">
              <w:rPr>
                <w:rFonts w:ascii="Times New Roman" w:eastAsia="Times New Roman" w:hAnsi="Times New Roman"/>
                <w:color w:val="000000" w:themeColor="accent2"/>
                <w:szCs w:val="18"/>
              </w:rPr>
              <w:t>███</w:t>
            </w:r>
          </w:p>
        </w:tc>
        <w:tc>
          <w:tcPr>
            <w:tcW w:w="0" w:type="auto"/>
          </w:tcPr>
          <w:p w14:paraId="0393640D" w14:textId="7D709A06" w:rsidR="73FEE509" w:rsidRDefault="73FEE509"/>
        </w:tc>
        <w:tc>
          <w:tcPr>
            <w:tcW w:w="0" w:type="auto"/>
          </w:tcPr>
          <w:p w14:paraId="3DFC45EA" w14:textId="13F14B35" w:rsidR="73FEE509" w:rsidRDefault="73FEE509"/>
        </w:tc>
        <w:tc>
          <w:tcPr>
            <w:tcW w:w="0" w:type="auto"/>
          </w:tcPr>
          <w:p w14:paraId="1CF8BB52" w14:textId="28F4E328" w:rsidR="73FEE509" w:rsidRDefault="73FEE509"/>
        </w:tc>
      </w:tr>
      <w:tr w:rsidR="001227BB" w:rsidRPr="007A25EE" w14:paraId="7173943E" w14:textId="77777777" w:rsidTr="73FEE509">
        <w:trPr>
          <w:cnfStyle w:val="000000010000" w:firstRow="0" w:lastRow="0" w:firstColumn="0" w:lastColumn="0" w:oddVBand="0" w:evenVBand="0" w:oddHBand="0" w:evenHBand="1" w:firstRowFirstColumn="0" w:firstRowLastColumn="0" w:lastRowFirstColumn="0" w:lastRowLastColumn="0"/>
          <w:trHeight w:val="864"/>
        </w:trPr>
        <w:tc>
          <w:tcPr>
            <w:tcW w:w="0" w:type="auto"/>
          </w:tcPr>
          <w:p w14:paraId="3B3A9927" w14:textId="42767A7F" w:rsidR="73FEE509" w:rsidRDefault="73FEE509" w:rsidP="73FEE509">
            <w:r w:rsidRPr="73FEE509">
              <w:rPr>
                <w:rFonts w:ascii="Roboto" w:eastAsia="Roboto" w:hAnsi="Roboto" w:cs="Roboto"/>
                <w:color w:val="000000" w:themeColor="accent2"/>
                <w:szCs w:val="18"/>
              </w:rPr>
              <w:t>Kickoff event (Student Life Division)</w:t>
            </w:r>
          </w:p>
        </w:tc>
        <w:tc>
          <w:tcPr>
            <w:tcW w:w="0" w:type="auto"/>
          </w:tcPr>
          <w:p w14:paraId="0F5EA463" w14:textId="5299E0E7" w:rsidR="73FEE509" w:rsidRDefault="73FEE509"/>
        </w:tc>
        <w:tc>
          <w:tcPr>
            <w:tcW w:w="0" w:type="auto"/>
          </w:tcPr>
          <w:p w14:paraId="5A1B4F89" w14:textId="0283C32A" w:rsidR="73FEE509" w:rsidRDefault="73FEE509"/>
        </w:tc>
        <w:tc>
          <w:tcPr>
            <w:tcW w:w="0" w:type="auto"/>
          </w:tcPr>
          <w:p w14:paraId="7E86977B" w14:textId="467A75F2" w:rsidR="73FEE509" w:rsidRDefault="73FEE509"/>
        </w:tc>
        <w:tc>
          <w:tcPr>
            <w:tcW w:w="0" w:type="auto"/>
          </w:tcPr>
          <w:p w14:paraId="17F666D8" w14:textId="7E4B36A8" w:rsidR="73FEE509" w:rsidRDefault="73FEE509"/>
        </w:tc>
        <w:tc>
          <w:tcPr>
            <w:tcW w:w="0" w:type="auto"/>
          </w:tcPr>
          <w:p w14:paraId="5105132B" w14:textId="3B2AB57F" w:rsidR="73FEE509" w:rsidRDefault="73FEE509" w:rsidP="73FEE509">
            <w:r w:rsidRPr="73FEE509">
              <w:rPr>
                <w:rFonts w:ascii="Times New Roman" w:eastAsia="Times New Roman" w:hAnsi="Times New Roman"/>
                <w:color w:val="000000" w:themeColor="accent2"/>
                <w:szCs w:val="18"/>
              </w:rPr>
              <w:t>████</w:t>
            </w:r>
          </w:p>
        </w:tc>
        <w:tc>
          <w:tcPr>
            <w:tcW w:w="0" w:type="auto"/>
          </w:tcPr>
          <w:p w14:paraId="03CD8327" w14:textId="22D3F7AA" w:rsidR="73FEE509" w:rsidRDefault="73FEE509"/>
        </w:tc>
        <w:tc>
          <w:tcPr>
            <w:tcW w:w="0" w:type="auto"/>
          </w:tcPr>
          <w:p w14:paraId="4BA93D14" w14:textId="22C37014" w:rsidR="73FEE509" w:rsidRDefault="73FEE509"/>
        </w:tc>
        <w:tc>
          <w:tcPr>
            <w:tcW w:w="0" w:type="auto"/>
          </w:tcPr>
          <w:p w14:paraId="52BD31ED" w14:textId="4126250B" w:rsidR="73FEE509" w:rsidRDefault="73FEE509"/>
        </w:tc>
      </w:tr>
      <w:tr w:rsidR="73FEE509" w14:paraId="77043FEE" w14:textId="77777777" w:rsidTr="73FEE509">
        <w:trPr>
          <w:cnfStyle w:val="000000100000" w:firstRow="0" w:lastRow="0" w:firstColumn="0" w:lastColumn="0" w:oddVBand="0" w:evenVBand="0" w:oddHBand="1" w:evenHBand="0" w:firstRowFirstColumn="0" w:firstRowLastColumn="0" w:lastRowFirstColumn="0" w:lastRowLastColumn="0"/>
          <w:trHeight w:val="300"/>
        </w:trPr>
        <w:tc>
          <w:tcPr>
            <w:tcW w:w="2688" w:type="dxa"/>
          </w:tcPr>
          <w:p w14:paraId="0F6AC5EE" w14:textId="5BCAF14E" w:rsidR="73FEE509" w:rsidRDefault="73FEE509" w:rsidP="73FEE509">
            <w:r w:rsidRPr="73FEE509">
              <w:rPr>
                <w:rFonts w:ascii="Roboto" w:eastAsia="Roboto" w:hAnsi="Roboto" w:cs="Roboto"/>
                <w:color w:val="000000" w:themeColor="accent2"/>
                <w:szCs w:val="18"/>
              </w:rPr>
              <w:t>Collect participant feedback (Evaluation Team)</w:t>
            </w:r>
          </w:p>
        </w:tc>
        <w:tc>
          <w:tcPr>
            <w:tcW w:w="940" w:type="dxa"/>
          </w:tcPr>
          <w:p w14:paraId="043C8EEA" w14:textId="18612E25" w:rsidR="73FEE509" w:rsidRDefault="73FEE509"/>
        </w:tc>
        <w:tc>
          <w:tcPr>
            <w:tcW w:w="940" w:type="dxa"/>
          </w:tcPr>
          <w:p w14:paraId="3F426589" w14:textId="413E5E3C" w:rsidR="73FEE509" w:rsidRDefault="73FEE509"/>
        </w:tc>
        <w:tc>
          <w:tcPr>
            <w:tcW w:w="941" w:type="dxa"/>
          </w:tcPr>
          <w:p w14:paraId="1171ADA2" w14:textId="04FC5D2A" w:rsidR="73FEE509" w:rsidRDefault="73FEE509"/>
        </w:tc>
        <w:tc>
          <w:tcPr>
            <w:tcW w:w="941" w:type="dxa"/>
          </w:tcPr>
          <w:p w14:paraId="1C80F6D3" w14:textId="0C9BAAC3" w:rsidR="73FEE509" w:rsidRDefault="73FEE509"/>
        </w:tc>
        <w:tc>
          <w:tcPr>
            <w:tcW w:w="941" w:type="dxa"/>
          </w:tcPr>
          <w:p w14:paraId="657DC0EB" w14:textId="13E23CD6" w:rsidR="73FEE509" w:rsidRDefault="73FEE509"/>
        </w:tc>
        <w:tc>
          <w:tcPr>
            <w:tcW w:w="941" w:type="dxa"/>
          </w:tcPr>
          <w:p w14:paraId="17540787" w14:textId="35107424" w:rsidR="73FEE509" w:rsidRDefault="73FEE509" w:rsidP="73FEE509">
            <w:r w:rsidRPr="73FEE509">
              <w:rPr>
                <w:rFonts w:ascii="Times New Roman" w:eastAsia="Times New Roman" w:hAnsi="Times New Roman"/>
                <w:color w:val="000000" w:themeColor="accent2"/>
                <w:szCs w:val="18"/>
              </w:rPr>
              <w:t>████</w:t>
            </w:r>
          </w:p>
        </w:tc>
        <w:tc>
          <w:tcPr>
            <w:tcW w:w="941" w:type="dxa"/>
          </w:tcPr>
          <w:p w14:paraId="3FB18C4E" w14:textId="1EA04D5E" w:rsidR="73FEE509" w:rsidRDefault="73FEE509" w:rsidP="73FEE509">
            <w:r w:rsidRPr="73FEE509">
              <w:rPr>
                <w:rFonts w:ascii="Times New Roman" w:eastAsia="Times New Roman" w:hAnsi="Times New Roman"/>
                <w:color w:val="000000" w:themeColor="accent2"/>
                <w:szCs w:val="18"/>
              </w:rPr>
              <w:t>████</w:t>
            </w:r>
          </w:p>
        </w:tc>
        <w:tc>
          <w:tcPr>
            <w:tcW w:w="941" w:type="dxa"/>
          </w:tcPr>
          <w:p w14:paraId="3CE8C557" w14:textId="5DFBBFAB" w:rsidR="73FEE509" w:rsidRDefault="73FEE509"/>
        </w:tc>
      </w:tr>
      <w:tr w:rsidR="73FEE509" w14:paraId="401680E3" w14:textId="77777777" w:rsidTr="73FEE509">
        <w:trPr>
          <w:cnfStyle w:val="000000010000" w:firstRow="0" w:lastRow="0" w:firstColumn="0" w:lastColumn="0" w:oddVBand="0" w:evenVBand="0" w:oddHBand="0" w:evenHBand="1" w:firstRowFirstColumn="0" w:firstRowLastColumn="0" w:lastRowFirstColumn="0" w:lastRowLastColumn="0"/>
          <w:trHeight w:val="300"/>
        </w:trPr>
        <w:tc>
          <w:tcPr>
            <w:tcW w:w="2688" w:type="dxa"/>
          </w:tcPr>
          <w:p w14:paraId="63B2F960" w14:textId="334B3F97" w:rsidR="73FEE509" w:rsidRDefault="73FEE509" w:rsidP="73FEE509">
            <w:r w:rsidRPr="73FEE509">
              <w:rPr>
                <w:rFonts w:ascii="Roboto" w:eastAsia="Roboto" w:hAnsi="Roboto" w:cs="Roboto"/>
                <w:color w:val="000000" w:themeColor="accent2"/>
                <w:szCs w:val="18"/>
              </w:rPr>
              <w:t>Analyze/report findings (Program Coordinator)</w:t>
            </w:r>
          </w:p>
        </w:tc>
        <w:tc>
          <w:tcPr>
            <w:tcW w:w="940" w:type="dxa"/>
          </w:tcPr>
          <w:p w14:paraId="4FC4FA4E" w14:textId="2571CC90" w:rsidR="73FEE509" w:rsidRDefault="73FEE509"/>
        </w:tc>
        <w:tc>
          <w:tcPr>
            <w:tcW w:w="940" w:type="dxa"/>
          </w:tcPr>
          <w:p w14:paraId="5D98E701" w14:textId="18EFEC7B" w:rsidR="73FEE509" w:rsidRDefault="73FEE509"/>
        </w:tc>
        <w:tc>
          <w:tcPr>
            <w:tcW w:w="941" w:type="dxa"/>
          </w:tcPr>
          <w:p w14:paraId="232B7C99" w14:textId="3B4C69DF" w:rsidR="73FEE509" w:rsidRDefault="73FEE509"/>
        </w:tc>
        <w:tc>
          <w:tcPr>
            <w:tcW w:w="941" w:type="dxa"/>
          </w:tcPr>
          <w:p w14:paraId="5A6CD367" w14:textId="3F0A8D70" w:rsidR="73FEE509" w:rsidRDefault="73FEE509"/>
        </w:tc>
        <w:tc>
          <w:tcPr>
            <w:tcW w:w="941" w:type="dxa"/>
          </w:tcPr>
          <w:p w14:paraId="6B145547" w14:textId="7A8B41CC" w:rsidR="73FEE509" w:rsidRDefault="73FEE509"/>
        </w:tc>
        <w:tc>
          <w:tcPr>
            <w:tcW w:w="941" w:type="dxa"/>
          </w:tcPr>
          <w:p w14:paraId="7FDEFD6A" w14:textId="388D94EF" w:rsidR="73FEE509" w:rsidRDefault="73FEE509"/>
        </w:tc>
        <w:tc>
          <w:tcPr>
            <w:tcW w:w="941" w:type="dxa"/>
          </w:tcPr>
          <w:p w14:paraId="0871BD85" w14:textId="2DBF8F44" w:rsidR="73FEE509" w:rsidRDefault="73FEE509" w:rsidP="73FEE509">
            <w:r w:rsidRPr="73FEE509">
              <w:rPr>
                <w:rFonts w:ascii="Times New Roman" w:eastAsia="Times New Roman" w:hAnsi="Times New Roman"/>
                <w:color w:val="000000" w:themeColor="accent2"/>
                <w:szCs w:val="18"/>
              </w:rPr>
              <w:t>█████</w:t>
            </w:r>
          </w:p>
        </w:tc>
        <w:tc>
          <w:tcPr>
            <w:tcW w:w="941" w:type="dxa"/>
          </w:tcPr>
          <w:p w14:paraId="790C36DA" w14:textId="19DAE605" w:rsidR="73FEE509" w:rsidRDefault="73FEE509" w:rsidP="73FEE509">
            <w:r w:rsidRPr="73FEE509">
              <w:rPr>
                <w:rFonts w:ascii="Times New Roman" w:eastAsia="Times New Roman" w:hAnsi="Times New Roman"/>
                <w:color w:val="000000" w:themeColor="accent2"/>
                <w:szCs w:val="18"/>
              </w:rPr>
              <w:t>████</w:t>
            </w:r>
          </w:p>
        </w:tc>
      </w:tr>
    </w:tbl>
    <w:p w14:paraId="04C11388" w14:textId="6726320A" w:rsidR="008258C8" w:rsidRPr="00CF3B9D" w:rsidRDefault="008258C8" w:rsidP="00CF3B9D"/>
    <w:sectPr w:rsidR="008258C8" w:rsidRPr="00CF3B9D"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C5068" w14:textId="77777777" w:rsidR="009A15E3" w:rsidRDefault="009A15E3" w:rsidP="00782F2B">
      <w:r>
        <w:separator/>
      </w:r>
    </w:p>
  </w:endnote>
  <w:endnote w:type="continuationSeparator" w:id="0">
    <w:p w14:paraId="1305481B" w14:textId="77777777" w:rsidR="009A15E3" w:rsidRDefault="009A15E3" w:rsidP="00782F2B">
      <w:r>
        <w:continuationSeparator/>
      </w:r>
    </w:p>
  </w:endnote>
  <w:endnote w:type="continuationNotice" w:id="1">
    <w:p w14:paraId="7DB46092" w14:textId="77777777" w:rsidR="009A15E3" w:rsidRDefault="009A15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4433592-2287-E941-9562-716101877034}"/>
  </w:font>
  <w:font w:name="Times New Roman">
    <w:panose1 w:val="02020603050405020304"/>
    <w:charset w:val="00"/>
    <w:family w:val="roman"/>
    <w:pitch w:val="variable"/>
    <w:sig w:usb0="E0002EFF" w:usb1="C000785B" w:usb2="00000009" w:usb3="00000000" w:csb0="000001FF" w:csb1="00000000"/>
    <w:embedRegular r:id="rId2" w:fontKey="{8125E92D-F2CF-6944-993B-F913FD00CA22}"/>
    <w:embedBold r:id="rId3" w:fontKey="{795872DB-3921-154A-BDD8-DE7F84C85861}"/>
    <w:embedItalic r:id="rId4" w:fontKey="{57B24240-1112-6B49-BF7B-3D4CD196A754}"/>
    <w:embedBoldItalic r:id="rId5" w:fontKey="{3142A75C-DD82-5B44-8016-9C2312DCE3A2}"/>
  </w:font>
  <w:font w:name="Roboto">
    <w:panose1 w:val="02000000000000000000"/>
    <w:charset w:val="00"/>
    <w:family w:val="auto"/>
    <w:pitch w:val="variable"/>
    <w:sig w:usb0="E0000AFF" w:usb1="5000217F" w:usb2="00000021" w:usb3="00000000" w:csb0="0000019F" w:csb1="00000000"/>
    <w:embedRegular r:id="rId6" w:fontKey="{40129198-CC5E-914C-9783-CD0FC18F6A65}"/>
    <w:embedBold r:id="rId7" w:fontKey="{C598FEAA-E8AC-D24A-BE63-875E76CE8FBC}"/>
    <w:embedItalic r:id="rId8" w:fontKey="{DE9CAD33-AB1B-254B-BB5B-6920E0D09E21}"/>
  </w:font>
  <w:font w:name="Arial">
    <w:panose1 w:val="020B0604020202020204"/>
    <w:charset w:val="00"/>
    <w:family w:val="swiss"/>
    <w:pitch w:val="variable"/>
    <w:sig w:usb0="E0002EFF" w:usb1="C000785B" w:usb2="00000009" w:usb3="00000000" w:csb0="000001FF" w:csb1="00000000"/>
    <w:embedRegular r:id="rId9" w:fontKey="{02348155-B720-6E47-AE56-9167228CC818}"/>
    <w:embedBold r:id="rId10" w:fontKey="{41F1F4D4-F639-674C-8C14-FCB2E222F59A}"/>
  </w:font>
  <w:font w:name="Courier New">
    <w:panose1 w:val="02070309020205020404"/>
    <w:charset w:val="00"/>
    <w:family w:val="modern"/>
    <w:pitch w:val="fixed"/>
    <w:sig w:usb0="E0002EFF" w:usb1="C0007843" w:usb2="00000009" w:usb3="00000000" w:csb0="000001FF" w:csb1="00000000"/>
    <w:embedRegular r:id="rId11" w:fontKey="{159EA031-58BD-9041-B7B8-527A44C4F3DC}"/>
  </w:font>
  <w:font w:name="Wingdings">
    <w:panose1 w:val="05000000000000000000"/>
    <w:charset w:val="4D"/>
    <w:family w:val="decorative"/>
    <w:pitch w:val="variable"/>
    <w:sig w:usb0="00000003" w:usb1="00000000" w:usb2="00000000" w:usb3="00000000" w:csb0="80000001" w:csb1="00000000"/>
    <w:embedRegular r:id="rId12" w:fontKey="{B714B2B0-3705-D44A-B47B-6C950387C93D}"/>
  </w:font>
  <w:font w:name="Verdana">
    <w:panose1 w:val="020B0604030504040204"/>
    <w:charset w:val="00"/>
    <w:family w:val="swiss"/>
    <w:pitch w:val="variable"/>
    <w:sig w:usb0="A10006FF" w:usb1="4000205B" w:usb2="00000010" w:usb3="00000000" w:csb0="0000019F" w:csb1="00000000"/>
    <w:embedRegular r:id="rId13" w:fontKey="{7BD6B652-BE5C-3043-ACB4-C5E2EB8CBCAA}"/>
  </w:font>
  <w:font w:name="Raleway">
    <w:panose1 w:val="00000000000000000000"/>
    <w:charset w:val="4D"/>
    <w:family w:val="auto"/>
    <w:pitch w:val="variable"/>
    <w:sig w:usb0="A00002FF" w:usb1="5000205B" w:usb2="00000000" w:usb3="00000000" w:csb0="00000197" w:csb1="00000000"/>
    <w:embedRegular r:id="rId14" w:fontKey="{FA2970D0-0322-204A-B171-EA32D42C30F0}"/>
    <w:embedBold r:id="rId15" w:fontKey="{9C652E31-4788-0844-B8A8-C3E813ED0234}"/>
    <w:embedItalic r:id="rId16" w:fontKey="{CF431BD5-37FB-9348-9F49-E97EABE8403E}"/>
  </w:font>
  <w:font w:name="Roboto Black">
    <w:panose1 w:val="02000000000000000000"/>
    <w:charset w:val="00"/>
    <w:family w:val="auto"/>
    <w:pitch w:val="variable"/>
    <w:sig w:usb0="E0000AFF" w:usb1="5000217F" w:usb2="00000021" w:usb3="00000000" w:csb0="0000019F" w:csb1="00000000"/>
  </w:font>
  <w:font w:name="Gotham Light">
    <w:altName w:val="Calibri"/>
    <w:panose1 w:val="020B0604020202020204"/>
    <w:charset w:val="00"/>
    <w:family w:val="auto"/>
    <w:pitch w:val="variable"/>
    <w:sig w:usb0="A100007F" w:usb1="4000005B" w:usb2="00000000" w:usb3="00000000" w:csb0="0000009B" w:csb1="00000000"/>
  </w:font>
  <w:font w:name="Antonio">
    <w:panose1 w:val="020B0604020202020204"/>
    <w:charset w:val="4D"/>
    <w:family w:val="auto"/>
    <w:pitch w:val="variable"/>
    <w:sig w:usb0="A00000EF" w:usb1="5000204B" w:usb2="00000000" w:usb3="00000000" w:csb0="00000093" w:csb1="00000000"/>
    <w:embedBold r:id="rId18" w:fontKey="{5F25965B-8EFE-1E42-9D93-48F8B2727F87}"/>
  </w:font>
  <w:font w:name="Roboto (Body)">
    <w:altName w:val="Arial"/>
    <w:panose1 w:val="020B0604020202020204"/>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3E4D8B5D"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E853A4"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17F5E7BC" wp14:editId="4FC7E705">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45502A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42F68ED9" wp14:editId="07D2E11E">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3458F667"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42F68ED9">
              <v:stroke joinstyle="miter"/>
              <v:path gradientshapeok="t" o:connecttype="rect"/>
            </v:shapetype>
            <v:shape id="Text Box 30"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v:textbox>
                <w:txbxContent>
                  <w:p w:rsidRPr="001C2196" w:rsidR="00205953" w:rsidP="007E1240" w:rsidRDefault="00205953" w14:paraId="3458F667"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22A2806E"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F25B488"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4012FDE9" wp14:editId="33A3AE75">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31"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d00 [3204]" strokeweight="3pt" from="-.9pt,-5.75pt" to="509.6pt,-5.75pt" w14:anchorId="7087917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FSiK594AAAAQAQAADwAAAAAAAAAAAAAAAAAIBAAAZHJzL2Rvd25yZXYu&#13;&#10;eG1sUEsFBgAAAAAEAAQA8wAAABMFAAAAAA==&#13;&#10;">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A3854" w14:textId="77777777" w:rsidR="009A15E3" w:rsidRDefault="009A15E3" w:rsidP="00782F2B">
      <w:r>
        <w:separator/>
      </w:r>
    </w:p>
  </w:footnote>
  <w:footnote w:type="continuationSeparator" w:id="0">
    <w:p w14:paraId="457B8574" w14:textId="77777777" w:rsidR="009A15E3" w:rsidRDefault="009A15E3" w:rsidP="00782F2B">
      <w:r>
        <w:continuationSeparator/>
      </w:r>
    </w:p>
  </w:footnote>
  <w:footnote w:type="continuationNotice" w:id="1">
    <w:p w14:paraId="6A1CA1E0" w14:textId="77777777" w:rsidR="009A15E3" w:rsidRDefault="009A15E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C8D30"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C8E76A7" wp14:editId="506AAE19">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063059D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group id="Group 45" style="position:absolute;left:0;text-align:left;margin-left:-3.9pt;margin-top:-16.45pt;width:518.8pt;height:35.45pt;z-index:251658240;mso-position-horizontal-relative:margin;mso-width-relative:margin" coordsize="65890,4502" o:spid="_x0000_s1026" w14:anchorId="0C8E76A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v:textbox>
                  <w:txbxContent>
                    <w:p w:rsidRPr="004E6E12" w:rsidR="00205953" w:rsidRDefault="00205953" w14:paraId="063059DC"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E6690" w14:textId="0B22706F"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27A5CF39" wp14:editId="1F0B84E4">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2" style="position:absolute;margin-left:.6pt;margin-top:39.4pt;width:105.85pt;height:31.15pt;z-index:-251658236;mso-position-horizontal-relative:margin;mso-position-vertical-relative:page;mso-width-relative:margin;mso-height-relative:margin" alt="The University of Iowa" coordsize="10668,3143" coordorigin="6404,4589" o:spid="_x0000_s1026" w14:anchorId="044470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">
              <v:group id="Graphic 1" style="position:absolute;left:6404;top:4589;width:10668;height:3048" coordsize="10668,3048" coordorigin="6404,458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1227BB">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2" type="#_x0000_t75" style="width:225.1pt;height:225.1pt" o:bullet="t">
        <v:imagedata r:id="rId1" o:title="s"/>
      </v:shape>
    </w:pict>
  </w:numPicBullet>
  <w:numPicBullet w:numPicBulletId="1">
    <w:pict>
      <v:shape id="_x0000_i1423" type="#_x0000_t75" style="width:935.1pt;height:953.3pt" o:bullet="t">
        <v:imagedata r:id="rId2" o:title="f"/>
      </v:shape>
    </w:pict>
  </w:numPicBullet>
  <w:numPicBullet w:numPicBulletId="2">
    <w:pict>
      <v:shape id="_x0000_i1424" type="#_x0000_t75" style="width:1563.95pt;height:447.5pt" o:bullet="t">
        <v:imagedata r:id="rId3" o:title="Untitled-1"/>
      </v:shape>
    </w:pict>
  </w:numPicBullet>
  <w:numPicBullet w:numPicBulletId="3">
    <w:pict>
      <v:shape id="_x0000_i1425" type="#_x0000_t75" style="width:391.9pt;height:392.8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B9D"/>
    <w:rsid w:val="0000284D"/>
    <w:rsid w:val="00003A3A"/>
    <w:rsid w:val="00006949"/>
    <w:rsid w:val="00007CEE"/>
    <w:rsid w:val="000130F7"/>
    <w:rsid w:val="00024148"/>
    <w:rsid w:val="00042678"/>
    <w:rsid w:val="0004377D"/>
    <w:rsid w:val="0005159A"/>
    <w:rsid w:val="00056A8B"/>
    <w:rsid w:val="00064050"/>
    <w:rsid w:val="0008519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7BB"/>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3483"/>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165DF"/>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1445B"/>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15E3"/>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75D"/>
    <w:rsid w:val="00C9583E"/>
    <w:rsid w:val="00C97BD1"/>
    <w:rsid w:val="00CA0EAF"/>
    <w:rsid w:val="00CA12E7"/>
    <w:rsid w:val="00CC19E9"/>
    <w:rsid w:val="00CC5052"/>
    <w:rsid w:val="00CD0764"/>
    <w:rsid w:val="00CD222B"/>
    <w:rsid w:val="00CF18A3"/>
    <w:rsid w:val="00CF3B9D"/>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C6E36"/>
    <w:rsid w:val="00FD0DF3"/>
    <w:rsid w:val="00FD0F82"/>
    <w:rsid w:val="00FD6B25"/>
    <w:rsid w:val="00FE4A2C"/>
    <w:rsid w:val="00FE4A98"/>
    <w:rsid w:val="00FF07AE"/>
    <w:rsid w:val="200C750D"/>
    <w:rsid w:val="4CA697FA"/>
    <w:rsid w:val="5BA6019C"/>
    <w:rsid w:val="6D21CD51"/>
    <w:rsid w:val="70473523"/>
    <w:rsid w:val="73FEE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F8C20"/>
  <w15:chartTrackingRefBased/>
  <w15:docId w15:val="{B862FC07-1E0E-544C-9F8D-6080BE354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F3B9D"/>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4.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IOWA-Stylized-Template-NoCover-2025.dotx</Template>
  <TotalTime>0</TotalTime>
  <Pages>1</Pages>
  <Words>90</Words>
  <Characters>539</Characters>
  <Application>Microsoft Office Word</Application>
  <DocSecurity>0</DocSecurity>
  <Lines>93</Lines>
  <Paragraphs>34</Paragraphs>
  <ScaleCrop>false</ScaleCrop>
  <Company/>
  <LinksUpToDate>false</LinksUpToDate>
  <CharactersWithSpaces>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Desai, Peshal</cp:lastModifiedBy>
  <cp:revision>3</cp:revision>
  <cp:lastPrinted>2025-12-18T21:52:00Z</cp:lastPrinted>
  <dcterms:created xsi:type="dcterms:W3CDTF">2025-12-18T21:52:00Z</dcterms:created>
  <dcterms:modified xsi:type="dcterms:W3CDTF">2025-12-18T21:52:00Z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