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07457" w14:textId="77777777" w:rsidR="00590B8C" w:rsidRDefault="00590B8C" w:rsidP="007E6120">
      <w:pPr>
        <w:pStyle w:val="Title"/>
        <w:sectPr w:rsidR="00590B8C" w:rsidSect="00590B8C">
          <w:headerReference w:type="even" r:id="rId11"/>
          <w:headerReference w:type="default" r:id="rId12"/>
          <w:footerReference w:type="even" r:id="rId13"/>
          <w:footerReference w:type="default" r:id="rId14"/>
          <w:pgSz w:w="12240" w:h="15840" w:code="1"/>
          <w:pgMar w:top="1008" w:right="1008" w:bottom="1008" w:left="1008" w:header="936" w:footer="562" w:gutter="0"/>
          <w:cols w:space="720"/>
          <w:docGrid w:linePitch="360"/>
        </w:sectPr>
      </w:pPr>
    </w:p>
    <w:p w14:paraId="562C9D0B" w14:textId="5F840C42" w:rsidR="007E6120" w:rsidRPr="00F17B05" w:rsidRDefault="007E6120" w:rsidP="00F17B05">
      <w:pPr>
        <w:pStyle w:val="Title"/>
      </w:pPr>
      <w:r w:rsidRPr="00F17B05">
        <w:t>L</w:t>
      </w:r>
      <w:r w:rsidR="00590B8C" w:rsidRPr="00F17B05">
        <w:t>i</w:t>
      </w:r>
      <w:r w:rsidRPr="00F17B05">
        <w:t>stening in Real Time: Student Insights from Engagement Fest</w:t>
      </w:r>
    </w:p>
    <w:p w14:paraId="5EF21805" w14:textId="77777777" w:rsidR="007E6120" w:rsidRPr="003F5D0C" w:rsidRDefault="007E6120" w:rsidP="00F17B05">
      <w:pPr>
        <w:pStyle w:val="BodyText1"/>
        <w:rPr>
          <w:sz w:val="24"/>
          <w:szCs w:val="24"/>
        </w:rPr>
      </w:pPr>
      <w:r w:rsidRPr="003F5D0C">
        <w:rPr>
          <w:sz w:val="24"/>
          <w:szCs w:val="24"/>
        </w:rPr>
        <w:t xml:space="preserve">At the recent Engagement Fest held at the Iowa Memorial Union, staff used intercept surveys to gather insights from 50 students. This method, where students were randomly approached and asked to complete a brief survey, proved effective in understanding their motivations and preferences. </w:t>
      </w:r>
    </w:p>
    <w:p w14:paraId="23F56791" w14:textId="6D507ABA" w:rsidR="007E6120" w:rsidRPr="003F5D0C" w:rsidRDefault="007E6120" w:rsidP="00F17B05">
      <w:pPr>
        <w:pStyle w:val="BodyText1"/>
        <w:rPr>
          <w:sz w:val="24"/>
          <w:szCs w:val="24"/>
        </w:rPr>
      </w:pPr>
      <w:r w:rsidRPr="003F5D0C">
        <w:rPr>
          <w:sz w:val="24"/>
          <w:szCs w:val="24"/>
        </w:rPr>
        <w:t>The survey revealed that:</w:t>
      </w:r>
    </w:p>
    <w:p w14:paraId="49151B08" w14:textId="77777777" w:rsidR="007E6120" w:rsidRDefault="007E6120" w:rsidP="007E6120">
      <w:pPr>
        <w:pStyle w:val="PullQuote"/>
      </w:pPr>
      <w:r w:rsidRPr="007E6120">
        <w:t>47% of students attended the event to get more involved on campus</w:t>
      </w:r>
    </w:p>
    <w:p w14:paraId="38B6C9A5" w14:textId="44785355" w:rsidR="007E6120" w:rsidRDefault="007E6120" w:rsidP="007E6120">
      <w:pPr>
        <w:pStyle w:val="PullQuote"/>
      </w:pPr>
      <w:r w:rsidRPr="007E6120">
        <w:t>76%</w:t>
      </w:r>
      <w:r>
        <w:t xml:space="preserve"> of students </w:t>
      </w:r>
      <w:r w:rsidR="00CD1482">
        <w:t>said</w:t>
      </w:r>
      <w:r w:rsidRPr="007E6120">
        <w:t xml:space="preserve"> social media is the best way to hear about future events</w:t>
      </w:r>
    </w:p>
    <w:p w14:paraId="0C509565" w14:textId="76E4847D" w:rsidR="007E6120" w:rsidRPr="007E6120" w:rsidRDefault="007E6120" w:rsidP="007E6120">
      <w:pPr>
        <w:pStyle w:val="PullQuote"/>
      </w:pPr>
      <w:r w:rsidRPr="007E6120">
        <w:t>32% of students heard about the event through word of mouth</w:t>
      </w:r>
      <w:r>
        <w:t xml:space="preserve"> &amp; </w:t>
      </w:r>
      <w:r w:rsidRPr="007E6120">
        <w:t>25% saw it on Instagram</w:t>
      </w:r>
    </w:p>
    <w:p w14:paraId="2C307370" w14:textId="0883B259" w:rsidR="005124D8" w:rsidRPr="003F5D0C" w:rsidRDefault="007E6120" w:rsidP="00F17B05">
      <w:pPr>
        <w:pStyle w:val="BodyText1"/>
        <w:rPr>
          <w:sz w:val="24"/>
          <w:szCs w:val="24"/>
        </w:rPr>
      </w:pPr>
      <w:r w:rsidRPr="003F5D0C">
        <w:rPr>
          <w:sz w:val="24"/>
          <w:szCs w:val="24"/>
        </w:rPr>
        <w:t>These findings highlight the importance of using diverse methods to gauge the impact of our programs. By leveraging intercept surveys, we can gather valuable, real-time feedback directly from students. This approach ensures our events are well-promoted and meet the needs of our campus community.</w:t>
      </w:r>
    </w:p>
    <w:p w14:paraId="6CAFF1F9" w14:textId="77777777" w:rsidR="00D51DC0" w:rsidRPr="00F17B05" w:rsidRDefault="00D51DC0" w:rsidP="00F17B05">
      <w:pPr>
        <w:pStyle w:val="BodyText1"/>
        <w:rPr>
          <w:sz w:val="28"/>
          <w:szCs w:val="28"/>
        </w:rPr>
      </w:pPr>
    </w:p>
    <w:p w14:paraId="5B9A9E33" w14:textId="6F8989FB" w:rsidR="007E6120" w:rsidRDefault="0001313A" w:rsidP="007E6120">
      <w:r>
        <w:rPr>
          <w:noProof/>
        </w:rPr>
        <w:drawing>
          <wp:inline distT="0" distB="0" distL="0" distR="0" wp14:anchorId="0A7F4E3C" wp14:editId="3F382549">
            <wp:extent cx="6492240" cy="2055495"/>
            <wp:effectExtent l="0" t="0" r="0" b="1905"/>
            <wp:docPr id="396550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003"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240" cy="2055495"/>
                    </a:xfrm>
                    <a:prstGeom prst="rect">
                      <a:avLst/>
                    </a:prstGeom>
                  </pic:spPr>
                </pic:pic>
              </a:graphicData>
            </a:graphic>
          </wp:inline>
        </w:drawing>
      </w:r>
    </w:p>
    <w:p w14:paraId="7D663AA9" w14:textId="77777777" w:rsidR="005124D8" w:rsidRDefault="005124D8" w:rsidP="007E6120"/>
    <w:p w14:paraId="5B71DC05" w14:textId="77777777" w:rsidR="005124D8" w:rsidRDefault="005124D8" w:rsidP="007E6120"/>
    <w:p w14:paraId="3321FA70" w14:textId="77777777" w:rsidR="005124D8" w:rsidRDefault="005124D8" w:rsidP="007E6120"/>
    <w:p w14:paraId="03FB972B" w14:textId="5273CF38" w:rsidR="005124D8" w:rsidRPr="007E6120" w:rsidRDefault="005124D8" w:rsidP="005124D8">
      <w:pPr>
        <w:jc w:val="right"/>
      </w:pPr>
      <w:r>
        <w:t>January 2025</w:t>
      </w:r>
    </w:p>
    <w:sectPr w:rsidR="005124D8" w:rsidRPr="007E6120" w:rsidSect="00590B8C">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2517" w14:textId="77777777" w:rsidR="000A2E2B" w:rsidRDefault="000A2E2B" w:rsidP="00782F2B">
      <w:r>
        <w:separator/>
      </w:r>
    </w:p>
  </w:endnote>
  <w:endnote w:type="continuationSeparator" w:id="0">
    <w:p w14:paraId="36B048CD" w14:textId="77777777" w:rsidR="000A2E2B" w:rsidRDefault="000A2E2B" w:rsidP="00782F2B">
      <w:r>
        <w:continuationSeparator/>
      </w:r>
    </w:p>
  </w:endnote>
  <w:endnote w:type="continuationNotice" w:id="1">
    <w:p w14:paraId="405FD2C4" w14:textId="77777777" w:rsidR="000A2E2B" w:rsidRDefault="000A2E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1C5B64B6-6062-4F4B-AA7F-4C6B27573DC7}"/>
    <w:embedBold r:id="rId2" w:fontKey="{34EFD29A-EA66-4AF9-8B66-D6A159BD32B8}"/>
    <w:embedItalic r:id="rId3" w:fontKey="{9777BC4F-9963-436E-A7D6-8F0A660D47E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15D07AC-77B4-47E1-81B3-1622003F2D19}"/>
  </w:font>
  <w:font w:name="Raleway">
    <w:charset w:val="00"/>
    <w:family w:val="auto"/>
    <w:pitch w:val="variable"/>
    <w:sig w:usb0="A00002FF" w:usb1="5000205B" w:usb2="00000000" w:usb3="00000000" w:csb0="00000197" w:csb1="00000000"/>
    <w:embedRegular r:id="rId5" w:fontKey="{1AE98DBC-E380-4EB3-9ABD-14B741E24FFB}"/>
    <w:embedBold r:id="rId6" w:fontKey="{454FE02A-3220-4652-9CC4-2244F01265D3}"/>
    <w:embedItalic r:id="rId7" w:fontKey="{790CD748-6C3E-4959-9440-39F89BA2CB71}"/>
  </w:font>
  <w:font w:name="Roboto Black">
    <w:panose1 w:val="02000000000000000000"/>
    <w:charset w:val="00"/>
    <w:family w:val="auto"/>
    <w:pitch w:val="variable"/>
    <w:sig w:usb0="E0000AFF" w:usb1="5000217F" w:usb2="00000021" w:usb3="00000000" w:csb0="0000019F" w:csb1="00000000"/>
    <w:embedRegular r:id="rId8" w:fontKey="{12DAEF66-CDAA-4690-AED4-2EA6DEDD352E}"/>
    <w:embedItalic r:id="rId9" w:fontKey="{46A2B5FA-2306-4604-B3A0-23E85CB6148B}"/>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FC05D245-CEB2-4BD4-9DF7-C0972C24D82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263F5D6-A9A0-4985-8AD5-4EDD12E4A125}"/>
  </w:font>
  <w:font w:name="Raleway Medium">
    <w:charset w:val="00"/>
    <w:family w:val="auto"/>
    <w:pitch w:val="variable"/>
    <w:sig w:usb0="A00002FF" w:usb1="5000205B" w:usb2="00000000" w:usb3="00000000" w:csb0="00000197" w:csb1="00000000"/>
    <w:embedRegular r:id="rId12" w:fontKey="{0BA87BA1-0063-49E7-8C15-A24292FAAF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0D797EC"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EC32DE"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6F6037E2" wp14:editId="47386439">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ECFFB1"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4F14ECE" wp14:editId="686919FD">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B401A0C" w14:textId="77777777" w:rsidR="00205953" w:rsidRPr="001C2196" w:rsidRDefault="00205953" w:rsidP="007E1240">
                          <w:pPr>
                            <w:rPr>
                              <w:rFonts w:asciiTheme="minorHAnsi" w:hAnsiTheme="minorHAnsi"/>
                              <w:sz w:val="12"/>
                              <w:szCs w:val="12"/>
                            </w:rPr>
                          </w:pPr>
                          <w:r w:rsidRPr="00590B8C">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90B8C">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14ECE"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" filled="f" stroked="f" strokeweight=".5pt">
              <v:textbox>
                <w:txbxContent>
                  <w:p w14:paraId="6B401A0C" w14:textId="77777777" w:rsidR="00205953" w:rsidRPr="001C2196" w:rsidRDefault="00205953" w:rsidP="007E1240">
                    <w:pPr>
                      <w:rPr>
                        <w:rFonts w:asciiTheme="minorHAnsi" w:hAnsiTheme="minorHAnsi"/>
                        <w:sz w:val="12"/>
                        <w:szCs w:val="12"/>
                      </w:rPr>
                    </w:pPr>
                    <w:r w:rsidRPr="00590B8C">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90B8C">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77DC" w14:textId="0A9BA140" w:rsidR="00C94D71" w:rsidRPr="00C94D71" w:rsidRDefault="00205953" w:rsidP="005124D8">
    <w:pPr>
      <w:pStyle w:val="Disclaimer"/>
      <w:ind w:right="414"/>
      <w:jc w:val="right"/>
    </w:pPr>
    <w:r w:rsidRPr="00C94D71">
      <mc:AlternateContent>
        <mc:Choice Requires="wps">
          <w:drawing>
            <wp:anchor distT="0" distB="0" distL="114300" distR="114300" simplePos="0" relativeHeight="251658243" behindDoc="0" locked="0" layoutInCell="1" allowOverlap="1" wp14:anchorId="2316E0FE" wp14:editId="4605199C">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DE23C"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63DDD" w14:textId="77777777" w:rsidR="000A2E2B" w:rsidRDefault="000A2E2B" w:rsidP="00782F2B">
      <w:r>
        <w:separator/>
      </w:r>
    </w:p>
  </w:footnote>
  <w:footnote w:type="continuationSeparator" w:id="0">
    <w:p w14:paraId="0654C8F9" w14:textId="77777777" w:rsidR="000A2E2B" w:rsidRDefault="000A2E2B" w:rsidP="00782F2B">
      <w:r>
        <w:continuationSeparator/>
      </w:r>
    </w:p>
  </w:footnote>
  <w:footnote w:type="continuationNotice" w:id="1">
    <w:p w14:paraId="2EB0DC66" w14:textId="77777777" w:rsidR="000A2E2B" w:rsidRDefault="000A2E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4C92"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3546CB2D" wp14:editId="6DA4695E">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454F56E"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46CB2D"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3454F56E"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91952" w14:textId="50D9C342"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65229C90" wp14:editId="7BDD2EFA">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098C96"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7E6120">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pt;height:953pt" o:bullet="t">
        <v:imagedata r:id="rId2" o:title="f"/>
      </v:shape>
    </w:pict>
  </w:numPicBullet>
  <w:numPicBullet w:numPicBulletId="2">
    <w:pict>
      <v:shape id="_x0000_i1028" type="#_x0000_t75" style="width:1563.5pt;height:448pt" o:bullet="t">
        <v:imagedata r:id="rId3" o:title="Untitled-1"/>
      </v:shape>
    </w:pict>
  </w:numPicBullet>
  <w:numPicBullet w:numPicBulletId="3">
    <w:pict>
      <v:shape id="_x0000_i1029" type="#_x0000_t75" style="width:393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07D"/>
    <w:rsid w:val="0000284D"/>
    <w:rsid w:val="00003A3A"/>
    <w:rsid w:val="00006949"/>
    <w:rsid w:val="00007CEE"/>
    <w:rsid w:val="000130F7"/>
    <w:rsid w:val="0001313A"/>
    <w:rsid w:val="00024148"/>
    <w:rsid w:val="00042678"/>
    <w:rsid w:val="0004377D"/>
    <w:rsid w:val="0005159A"/>
    <w:rsid w:val="00056A8B"/>
    <w:rsid w:val="00064050"/>
    <w:rsid w:val="00065600"/>
    <w:rsid w:val="00095691"/>
    <w:rsid w:val="000A2E2B"/>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766E5"/>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1BF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0C"/>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4D8"/>
    <w:rsid w:val="00512804"/>
    <w:rsid w:val="00512F4F"/>
    <w:rsid w:val="00522735"/>
    <w:rsid w:val="00522CC8"/>
    <w:rsid w:val="00531933"/>
    <w:rsid w:val="0053207D"/>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0B8C"/>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C0C17"/>
    <w:rsid w:val="007D2DF3"/>
    <w:rsid w:val="007D4DC8"/>
    <w:rsid w:val="007E1240"/>
    <w:rsid w:val="007E612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57996"/>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36AD3"/>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1482"/>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DC0"/>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2387"/>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7B05"/>
    <w:rsid w:val="00F2052D"/>
    <w:rsid w:val="00F25F8C"/>
    <w:rsid w:val="00F34569"/>
    <w:rsid w:val="00F47279"/>
    <w:rsid w:val="00F47B4B"/>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7252FD8"/>
  <w15:chartTrackingRefBased/>
  <w15:docId w15:val="{469499F2-BB3A-9745-92E0-4C32AD2A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3541">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11968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15</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13</cp:revision>
  <cp:lastPrinted>2021-01-18T03:13:00Z</cp:lastPrinted>
  <dcterms:created xsi:type="dcterms:W3CDTF">2025-08-12T23:49:00Z</dcterms:created>
  <dcterms:modified xsi:type="dcterms:W3CDTF">2025-08-18T21:37:00Z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